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35C" w:rsidRDefault="006C5F47" w:rsidP="006C5F47">
      <w:pPr>
        <w:pStyle w:val="FAbstand"/>
        <w:tabs>
          <w:tab w:val="left" w:pos="1491"/>
        </w:tabs>
      </w:pPr>
      <w:r>
        <w:tab/>
      </w:r>
    </w:p>
    <w:p w:rsidR="00667A32" w:rsidRDefault="00667A32" w:rsidP="00667A32">
      <w:pPr>
        <w:pStyle w:val="Fberschrift1"/>
        <w:spacing w:before="240"/>
        <w:rPr>
          <w:sz w:val="22"/>
        </w:rPr>
      </w:pPr>
      <w:r>
        <w:t>Technische Bestimmungen –</w:t>
      </w:r>
      <w:r w:rsidR="001C5227">
        <w:t xml:space="preserve"> </w:t>
      </w:r>
      <w:r>
        <w:t>A</w:t>
      </w:r>
      <w:r>
        <w:br/>
      </w:r>
      <w:r w:rsidRPr="00E74623">
        <w:rPr>
          <w:sz w:val="22"/>
        </w:rPr>
        <w:t>für die Benutzung von Straßeneigentum durch Leitungen der öffentlichen Versorgung</w:t>
      </w:r>
    </w:p>
    <w:p w:rsidR="00667A32" w:rsidRDefault="00667A32" w:rsidP="00667A32">
      <w:pPr>
        <w:pStyle w:val="FFlietext"/>
      </w:pPr>
      <w:r>
        <w:t xml:space="preserve">Die genehmigte Benutzung der </w:t>
      </w:r>
    </w:p>
    <w:p w:rsidR="00667A32" w:rsidRDefault="00667A32" w:rsidP="00667A32">
      <w:pPr>
        <w:pStyle w:val="FFlietext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4"/>
        <w:gridCol w:w="2905"/>
        <w:gridCol w:w="2905"/>
      </w:tblGrid>
      <w:tr w:rsidR="00667A32" w:rsidRPr="00C4063D" w:rsidTr="00D412FE">
        <w:tc>
          <w:tcPr>
            <w:tcW w:w="2904" w:type="dxa"/>
            <w:tcMar>
              <w:left w:w="0" w:type="dxa"/>
            </w:tcMar>
          </w:tcPr>
          <w:p w:rsidR="00667A32" w:rsidRPr="00C4063D" w:rsidRDefault="00667A32" w:rsidP="00276189">
            <w:pPr>
              <w:pStyle w:val="FberschriftZahl"/>
              <w:ind w:left="0" w:firstLine="0"/>
              <w:rPr>
                <w:b w:val="0"/>
                <w:sz w:val="20"/>
              </w:rPr>
            </w:pPr>
            <w:r w:rsidRPr="00C4063D">
              <w:rPr>
                <w:rStyle w:val="FAnkreuzvarianteZchnZchn"/>
                <w:b w:val="0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63D">
              <w:rPr>
                <w:rStyle w:val="FAnkreuzvarianteZchnZchn"/>
                <w:b w:val="0"/>
                <w:szCs w:val="18"/>
              </w:rPr>
              <w:instrText xml:space="preserve"> FORMCHECKBOX </w:instrText>
            </w:r>
            <w:r w:rsidR="00722044">
              <w:rPr>
                <w:rStyle w:val="FAnkreuzvarianteZchnZchn"/>
                <w:b w:val="0"/>
                <w:szCs w:val="18"/>
              </w:rPr>
            </w:r>
            <w:r w:rsidR="00722044">
              <w:rPr>
                <w:rStyle w:val="FAnkreuzvarianteZchnZchn"/>
                <w:b w:val="0"/>
                <w:szCs w:val="18"/>
              </w:rPr>
              <w:fldChar w:fldCharType="separate"/>
            </w:r>
            <w:r w:rsidRPr="00C4063D">
              <w:rPr>
                <w:rStyle w:val="FAnkreuzvarianteZchnZchn"/>
                <w:b w:val="0"/>
                <w:szCs w:val="18"/>
              </w:rPr>
              <w:fldChar w:fldCharType="end"/>
            </w:r>
            <w:r w:rsidRPr="00C4063D">
              <w:rPr>
                <w:rStyle w:val="FAnkreuzvarianteZchnZchn"/>
                <w:b w:val="0"/>
                <w:szCs w:val="18"/>
              </w:rPr>
              <w:t xml:space="preserve"> Bundesstraße</w:t>
            </w:r>
            <w:r w:rsidRPr="00C4063D">
              <w:rPr>
                <w:b w:val="0"/>
              </w:rPr>
              <w:t xml:space="preserve">  </w:t>
            </w:r>
            <w:sdt>
              <w:sdtPr>
                <w:rPr>
                  <w:b w:val="0"/>
                  <w:sz w:val="18"/>
                  <w:szCs w:val="18"/>
                </w:rPr>
                <w:id w:val="-433360622"/>
                <w:placeholder>
                  <w:docPart w:val="428EF4957FD640D7ACCDBC13E550BC26"/>
                </w:placeholder>
                <w:showingPlcHdr/>
                <w:dropDownList>
                  <w:listItem w:displayText="B 3" w:value="B 3"/>
                  <w:listItem w:displayText="B 34" w:value="B 34"/>
                  <w:listItem w:displayText="B 316" w:value="B 316"/>
                  <w:listItem w:displayText="B 317" w:value="B 317"/>
                  <w:listItem w:displayText="B 518" w:value="B 518"/>
                  <w:listItem w:displayText="B 532" w:value="B 532"/>
                </w:dropDownList>
              </w:sdtPr>
              <w:sdtEndPr/>
              <w:sdtContent>
                <w:r w:rsidRPr="00C4063D">
                  <w:rPr>
                    <w:rStyle w:val="Platzhaltertext"/>
                    <w:b w:val="0"/>
                  </w:rPr>
                  <w:t>Nr</w:t>
                </w:r>
                <w:r w:rsidRPr="00C4063D">
                  <w:rPr>
                    <w:rStyle w:val="Platzhaltertext"/>
                    <w:b w:val="0"/>
                    <w:sz w:val="18"/>
                    <w:szCs w:val="18"/>
                  </w:rPr>
                  <w:t xml:space="preserve">.          </w:t>
                </w:r>
              </w:sdtContent>
            </w:sdt>
          </w:p>
        </w:tc>
        <w:tc>
          <w:tcPr>
            <w:tcW w:w="2905" w:type="dxa"/>
          </w:tcPr>
          <w:p w:rsidR="00667A32" w:rsidRPr="00C4063D" w:rsidRDefault="00667A32" w:rsidP="00276189">
            <w:pPr>
              <w:pStyle w:val="FberschriftZahl"/>
              <w:ind w:left="0" w:firstLine="0"/>
              <w:rPr>
                <w:b w:val="0"/>
                <w:sz w:val="20"/>
              </w:rPr>
            </w:pPr>
            <w:r w:rsidRPr="00C4063D">
              <w:rPr>
                <w:rStyle w:val="FAnkreuzvarianteZchnZchn"/>
                <w:b w:val="0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63D">
              <w:rPr>
                <w:rStyle w:val="FAnkreuzvarianteZchnZchn"/>
                <w:b w:val="0"/>
                <w:szCs w:val="18"/>
              </w:rPr>
              <w:instrText xml:space="preserve"> FORMCHECKBOX </w:instrText>
            </w:r>
            <w:r w:rsidR="00722044">
              <w:rPr>
                <w:rStyle w:val="FAnkreuzvarianteZchnZchn"/>
                <w:b w:val="0"/>
                <w:szCs w:val="18"/>
              </w:rPr>
            </w:r>
            <w:r w:rsidR="00722044">
              <w:rPr>
                <w:rStyle w:val="FAnkreuzvarianteZchnZchn"/>
                <w:b w:val="0"/>
                <w:szCs w:val="18"/>
              </w:rPr>
              <w:fldChar w:fldCharType="separate"/>
            </w:r>
            <w:r w:rsidRPr="00C4063D">
              <w:rPr>
                <w:rStyle w:val="FAnkreuzvarianteZchnZchn"/>
                <w:b w:val="0"/>
                <w:szCs w:val="18"/>
              </w:rPr>
              <w:fldChar w:fldCharType="end"/>
            </w:r>
            <w:r w:rsidRPr="00C4063D">
              <w:rPr>
                <w:rStyle w:val="FAnkreuzvarianteZchnZchn"/>
                <w:b w:val="0"/>
                <w:szCs w:val="18"/>
              </w:rPr>
              <w:t xml:space="preserve"> Landesstraße </w:t>
            </w:r>
            <w:sdt>
              <w:sdtPr>
                <w:rPr>
                  <w:b w:val="0"/>
                  <w:sz w:val="18"/>
                  <w:szCs w:val="18"/>
                </w:rPr>
                <w:id w:val="-1705784455"/>
                <w:placeholder>
                  <w:docPart w:val="330FB7AB59964321BBD33D5A18F555A6"/>
                </w:placeholder>
                <w:showingPlcHdr/>
                <w:dropDownList>
                  <w:listItem w:displayText="L 123" w:value="L 123"/>
                  <w:listItem w:displayText="L 126" w:value="L 126"/>
                  <w:listItem w:displayText="L 131" w:value="L 131"/>
                  <w:listItem w:displayText="L 132" w:value="L 132"/>
                  <w:listItem w:displayText="L 134" w:value="L 134"/>
                  <w:listItem w:displayText="L 135" w:value="L 135"/>
                  <w:listItem w:displayText="L 136" w:value="L 136"/>
                  <w:listItem w:displayText="L 137" w:value="L 137"/>
                  <w:listItem w:displayText="L 138" w:value="L 138"/>
                  <w:listItem w:displayText="L 139" w:value="L 139"/>
                  <w:listItem w:displayText="L 140" w:value="L 140"/>
                  <w:listItem w:displayText="L 142" w:value="L 142"/>
                  <w:listItem w:displayText="L 143" w:value="L 143"/>
                  <w:listItem w:displayText="L 146" w:value="L 146"/>
                  <w:listItem w:displayText="L 148" w:value="L 148"/>
                  <w:listItem w:displayText="L 149" w:value="L 149"/>
                  <w:listItem w:displayText="L 151" w:value="L 151"/>
                </w:dropDownList>
              </w:sdtPr>
              <w:sdtEndPr/>
              <w:sdtContent>
                <w:r w:rsidRPr="00C4063D">
                  <w:rPr>
                    <w:rStyle w:val="Platzhaltertext"/>
                    <w:b w:val="0"/>
                  </w:rPr>
                  <w:t>Nr</w:t>
                </w:r>
                <w:r w:rsidRPr="00C4063D">
                  <w:rPr>
                    <w:rStyle w:val="Platzhaltertext"/>
                    <w:b w:val="0"/>
                    <w:sz w:val="18"/>
                    <w:szCs w:val="18"/>
                  </w:rPr>
                  <w:t xml:space="preserve">.         </w:t>
                </w:r>
              </w:sdtContent>
            </w:sdt>
          </w:p>
        </w:tc>
        <w:tc>
          <w:tcPr>
            <w:tcW w:w="2905" w:type="dxa"/>
          </w:tcPr>
          <w:p w:rsidR="00667A32" w:rsidRPr="00C4063D" w:rsidRDefault="00667A32" w:rsidP="00276189">
            <w:pPr>
              <w:pStyle w:val="FFlietext"/>
            </w:pPr>
            <w:r w:rsidRPr="00C4063D">
              <w:rPr>
                <w:rStyle w:val="FAnkreuzvarianteZchnZchn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63D">
              <w:rPr>
                <w:rStyle w:val="FAnkreuzvarianteZchnZchn"/>
                <w:szCs w:val="18"/>
              </w:rPr>
              <w:instrText xml:space="preserve"> FORMCHECKBOX </w:instrText>
            </w:r>
            <w:r w:rsidR="00722044">
              <w:rPr>
                <w:rStyle w:val="FAnkreuzvarianteZchnZchn"/>
                <w:szCs w:val="18"/>
              </w:rPr>
            </w:r>
            <w:r w:rsidR="00722044">
              <w:rPr>
                <w:rStyle w:val="FAnkreuzvarianteZchnZchn"/>
                <w:szCs w:val="18"/>
              </w:rPr>
              <w:fldChar w:fldCharType="separate"/>
            </w:r>
            <w:r w:rsidRPr="00C4063D">
              <w:rPr>
                <w:rStyle w:val="FAnkreuzvarianteZchnZchn"/>
                <w:szCs w:val="18"/>
              </w:rPr>
              <w:fldChar w:fldCharType="end"/>
            </w:r>
            <w:r w:rsidRPr="00C4063D">
              <w:rPr>
                <w:rStyle w:val="FAnkreuzvarianteZchnZchn"/>
                <w:szCs w:val="18"/>
              </w:rPr>
              <w:t xml:space="preserve"> Kreisstraße </w:t>
            </w:r>
            <w:sdt>
              <w:sdtPr>
                <w:rPr>
                  <w:sz w:val="18"/>
                  <w:szCs w:val="18"/>
                </w:rPr>
                <w:id w:val="798111727"/>
                <w:placeholder>
                  <w:docPart w:val="0C085D6A47734CD1B7E05F3FE27E0204"/>
                </w:placeholder>
                <w:showingPlcHdr/>
                <w:dropDownList>
                  <w:listItem w:displayText="K 6301" w:value="K 6301"/>
                  <w:listItem w:displayText="K 6302" w:value="K 6302"/>
                  <w:listItem w:displayText="K 6303" w:value="K 6303"/>
                  <w:listItem w:displayText="K 6304" w:value="K 6304"/>
                  <w:listItem w:displayText="K 6305" w:value="K 6305"/>
                  <w:listItem w:displayText="K 6306" w:value="K 6306"/>
                  <w:listItem w:displayText="K 6307" w:value="K 6307"/>
                  <w:listItem w:displayText="K 6308" w:value="K 6308"/>
                  <w:listItem w:displayText="K 6309" w:value="K 6309"/>
                  <w:listItem w:displayText="K 6310" w:value="K 6310"/>
                  <w:listItem w:displayText="K 6312" w:value="K 6312"/>
                  <w:listItem w:displayText="K 6313" w:value="K 6313"/>
                  <w:listItem w:displayText="K 6314" w:value="K 6314"/>
                  <w:listItem w:displayText="K 6316" w:value="K 6316"/>
                  <w:listItem w:displayText="K 6317" w:value="K 6317"/>
                  <w:listItem w:displayText="K 6318" w:value="K 6318"/>
                  <w:listItem w:displayText="K 6319" w:value="K 6319"/>
                  <w:listItem w:displayText="K 6320" w:value="K 6320"/>
                  <w:listItem w:displayText="K 6321" w:value="K 6321"/>
                  <w:listItem w:displayText="K 6323" w:value="K 6323"/>
                  <w:listItem w:displayText="K 6324" w:value="K 6324"/>
                  <w:listItem w:displayText="K 6325" w:value="K 6325"/>
                  <w:listItem w:displayText="K 6326" w:value="K 6326"/>
                  <w:listItem w:displayText="K 6327" w:value="K 6327"/>
                  <w:listItem w:displayText="K 6328" w:value="K 6328"/>
                  <w:listItem w:displayText="K 6331" w:value="K 6331"/>
                  <w:listItem w:displayText="K 6332" w:value="K 6332"/>
                  <w:listItem w:displayText="K 6333" w:value="K 6333"/>
                  <w:listItem w:displayText="K 6334" w:value="K 6334"/>
                  <w:listItem w:displayText="K 6336" w:value="K 6336"/>
                  <w:listItem w:displayText="K 6337" w:value="K 6337"/>
                  <w:listItem w:displayText="K 6338" w:value="K 6338"/>
                  <w:listItem w:displayText="K 6339" w:value="K 6339"/>
                  <w:listItem w:displayText="K 6340" w:value="K 6340"/>
                  <w:listItem w:displayText="K 6341" w:value="K 6341"/>
                  <w:listItem w:displayText="K 6342" w:value="K 6342"/>
                  <w:listItem w:displayText="K 6344" w:value="K 6344"/>
                  <w:listItem w:displayText="K 6345" w:value="K 6345"/>
                  <w:listItem w:displayText="K 6346" w:value="K 6346"/>
                  <w:listItem w:displayText="K 6347" w:value="K 6347"/>
                  <w:listItem w:displayText="K 6348" w:value="K 6348"/>
                  <w:listItem w:displayText="K 6350" w:value="K 6350"/>
                  <w:listItem w:displayText="K 6351" w:value="K 6351"/>
                  <w:listItem w:displayText="K 6352" w:value="K 6352"/>
                  <w:listItem w:displayText="K 6353" w:value="K 6353"/>
                  <w:listItem w:displayText="K 6354" w:value="K 6354"/>
                </w:dropDownList>
              </w:sdtPr>
              <w:sdtEndPr/>
              <w:sdtContent>
                <w:r w:rsidRPr="00C4063D">
                  <w:rPr>
                    <w:rStyle w:val="Platzhaltertext"/>
                  </w:rPr>
                  <w:t>Nr</w:t>
                </w:r>
                <w:r w:rsidRPr="00C4063D">
                  <w:rPr>
                    <w:rStyle w:val="Platzhaltertext"/>
                    <w:sz w:val="18"/>
                    <w:szCs w:val="18"/>
                  </w:rPr>
                  <w:t xml:space="preserve">.            </w:t>
                </w:r>
              </w:sdtContent>
            </w:sdt>
          </w:p>
        </w:tc>
      </w:tr>
    </w:tbl>
    <w:p w:rsidR="00667A32" w:rsidRDefault="00667A32" w:rsidP="00667A32">
      <w:pPr>
        <w:pStyle w:val="FFlietext"/>
      </w:pPr>
    </w:p>
    <w:p w:rsidR="00667A32" w:rsidRDefault="00667A32" w:rsidP="00667A32">
      <w:pPr>
        <w:pStyle w:val="FFlietext"/>
      </w:pPr>
      <w:r>
        <w:t>erfolgt nach Maßgabe der in der Genehmigung enthaltenen Bestimmungen und wird wie folgt hergestellt</w:t>
      </w:r>
      <w:r w:rsidR="001D6A07">
        <w:t xml:space="preserve"> (Die mit einem * gekennzeichneten Kategorien müssen jeweils zutreffend ausgefüllt werden)</w:t>
      </w:r>
      <w:r>
        <w:t xml:space="preserve">: </w:t>
      </w:r>
    </w:p>
    <w:p w:rsidR="00667A32" w:rsidRPr="00D412FE" w:rsidRDefault="00667A32" w:rsidP="00172FBD">
      <w:pPr>
        <w:pStyle w:val="FberschriftZahl"/>
        <w:rPr>
          <w:b w:val="0"/>
        </w:rPr>
      </w:pPr>
    </w:p>
    <w:p w:rsidR="00A96AEF" w:rsidRDefault="00172FBD" w:rsidP="00667A32">
      <w:pPr>
        <w:pStyle w:val="FberschriftZahl"/>
      </w:pPr>
      <w:r>
        <w:t>1.</w:t>
      </w:r>
      <w:r>
        <w:tab/>
      </w:r>
      <w:r w:rsidR="00667A32">
        <w:t>Kreuzung</w:t>
      </w:r>
      <w:r w:rsidR="001D6A07">
        <w:t xml:space="preserve"> </w:t>
      </w:r>
    </w:p>
    <w:p w:rsidR="003B072D" w:rsidRDefault="003B072D" w:rsidP="003B072D">
      <w:pPr>
        <w:pStyle w:val="FFlietex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856"/>
        <w:gridCol w:w="1288"/>
        <w:gridCol w:w="1436"/>
        <w:gridCol w:w="1435"/>
        <w:gridCol w:w="1436"/>
      </w:tblGrid>
      <w:tr w:rsidR="00667A32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667A32" w:rsidRPr="001D6A07" w:rsidRDefault="001D6A07" w:rsidP="00A96AEF">
            <w:pPr>
              <w:pStyle w:val="FFlietext"/>
              <w:rPr>
                <w:b/>
              </w:rPr>
            </w:pPr>
            <w:r>
              <w:rPr>
                <w:b/>
              </w:rPr>
              <w:t>Netzknoten*</w:t>
            </w:r>
          </w:p>
        </w:tc>
        <w:tc>
          <w:tcPr>
            <w:tcW w:w="2724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:rsidR="00667A32" w:rsidRDefault="00667A32" w:rsidP="006449D0">
            <w:pPr>
              <w:pStyle w:val="FFlietext"/>
            </w:pPr>
            <w:r>
              <w:t>von Netzknoten</w:t>
            </w:r>
            <w:r w:rsidR="006449D0">
              <w:t xml:space="preserve"> </w:t>
            </w:r>
            <w:r>
              <w:t xml:space="preserve"> </w:t>
            </w:r>
            <w:r w:rsidR="006449D0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0" w:name="Text21"/>
            <w:r w:rsidR="006449D0">
              <w:instrText xml:space="preserve"> FORMTEXT </w:instrText>
            </w:r>
            <w:r w:rsidR="006449D0">
              <w:fldChar w:fldCharType="separate"/>
            </w:r>
            <w:r w:rsidR="006449D0">
              <w:rPr>
                <w:noProof/>
              </w:rPr>
              <w:t> </w:t>
            </w:r>
            <w:r w:rsidR="006449D0">
              <w:rPr>
                <w:noProof/>
              </w:rPr>
              <w:t> </w:t>
            </w:r>
            <w:r w:rsidR="006449D0">
              <w:rPr>
                <w:noProof/>
              </w:rPr>
              <w:t> </w:t>
            </w:r>
            <w:r w:rsidR="006449D0">
              <w:rPr>
                <w:noProof/>
              </w:rPr>
              <w:t> </w:t>
            </w:r>
            <w:r w:rsidR="006449D0">
              <w:rPr>
                <w:noProof/>
              </w:rPr>
              <w:t> </w:t>
            </w:r>
            <w:r w:rsidR="006449D0">
              <w:fldChar w:fldCharType="end"/>
            </w:r>
            <w:bookmarkEnd w:id="0"/>
          </w:p>
        </w:tc>
        <w:tc>
          <w:tcPr>
            <w:tcW w:w="2871" w:type="dxa"/>
            <w:gridSpan w:val="2"/>
            <w:tcBorders>
              <w:bottom w:val="single" w:sz="4" w:space="0" w:color="000000"/>
            </w:tcBorders>
          </w:tcPr>
          <w:p w:rsidR="00667A32" w:rsidRDefault="00667A32" w:rsidP="00A96AEF">
            <w:pPr>
              <w:pStyle w:val="FFlietext"/>
            </w:pPr>
            <w:r>
              <w:t>nach Netzknoten</w:t>
            </w:r>
            <w:r w:rsidR="006449D0">
              <w:t xml:space="preserve">  </w:t>
            </w:r>
            <w:r w:rsidR="006449D0"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" w:name="Text22"/>
            <w:r w:rsidR="006449D0">
              <w:instrText xml:space="preserve"> FORMTEXT </w:instrText>
            </w:r>
            <w:r w:rsidR="006449D0">
              <w:fldChar w:fldCharType="separate"/>
            </w:r>
            <w:r w:rsidR="006449D0">
              <w:rPr>
                <w:noProof/>
              </w:rPr>
              <w:t> </w:t>
            </w:r>
            <w:r w:rsidR="006449D0">
              <w:rPr>
                <w:noProof/>
              </w:rPr>
              <w:t> </w:t>
            </w:r>
            <w:r w:rsidR="006449D0">
              <w:rPr>
                <w:noProof/>
              </w:rPr>
              <w:t> </w:t>
            </w:r>
            <w:r w:rsidR="006449D0">
              <w:rPr>
                <w:noProof/>
              </w:rPr>
              <w:t> </w:t>
            </w:r>
            <w:r w:rsidR="006449D0">
              <w:rPr>
                <w:noProof/>
              </w:rPr>
              <w:t> </w:t>
            </w:r>
            <w:r w:rsidR="006449D0">
              <w:fldChar w:fldCharType="end"/>
            </w:r>
            <w:bookmarkEnd w:id="1"/>
          </w:p>
        </w:tc>
      </w:tr>
      <w:tr w:rsidR="00667A32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667A32" w:rsidRPr="0090707D" w:rsidRDefault="00667A32" w:rsidP="00A96AEF">
            <w:pPr>
              <w:pStyle w:val="FFlietext"/>
              <w:rPr>
                <w:b/>
              </w:rPr>
            </w:pPr>
            <w:r w:rsidRPr="0090707D">
              <w:rPr>
                <w:b/>
              </w:rPr>
              <w:t>Station</w:t>
            </w:r>
            <w:r w:rsidR="0090707D">
              <w:rPr>
                <w:b/>
              </w:rPr>
              <w:t>*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67A32" w:rsidRDefault="006449D0" w:rsidP="008409A5">
            <w:pPr>
              <w:pStyle w:val="FFlietext"/>
              <w:jc w:val="center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667A32" w:rsidRDefault="006449D0" w:rsidP="008409A5">
            <w:pPr>
              <w:pStyle w:val="FFlietext"/>
              <w:jc w:val="center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667A32" w:rsidRDefault="006449D0" w:rsidP="008409A5">
            <w:pPr>
              <w:pStyle w:val="FFlietext"/>
              <w:jc w:val="center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667A32" w:rsidRDefault="006449D0" w:rsidP="008409A5">
            <w:pPr>
              <w:pStyle w:val="FFlietext"/>
              <w:jc w:val="center"/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5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667A32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667A32" w:rsidRDefault="00667A32" w:rsidP="00A96AEF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67A32" w:rsidRDefault="00667A32" w:rsidP="00A96AEF">
            <w:pPr>
              <w:pStyle w:val="FFlietext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67A32" w:rsidRDefault="00667A32" w:rsidP="00A96AEF">
            <w:pPr>
              <w:pStyle w:val="FFlietext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67A32" w:rsidRDefault="00667A32" w:rsidP="00A96AEF">
            <w:pPr>
              <w:pStyle w:val="FFlietext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67A32" w:rsidRDefault="00667A32" w:rsidP="00A96AEF">
            <w:pPr>
              <w:pStyle w:val="FFlietext"/>
            </w:pPr>
          </w:p>
        </w:tc>
      </w:tr>
      <w:tr w:rsidR="00667A32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667A32" w:rsidRPr="008409A5" w:rsidRDefault="007168E4" w:rsidP="00A96AEF">
            <w:pPr>
              <w:pStyle w:val="FFlietext"/>
              <w:rPr>
                <w:b/>
              </w:rPr>
            </w:pPr>
            <w:r>
              <w:rPr>
                <w:b/>
              </w:rPr>
              <w:t>Leitungslage*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7A32" w:rsidRDefault="00667A32" w:rsidP="00A96AEF">
            <w:pPr>
              <w:pStyle w:val="FFlietext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7A32" w:rsidRDefault="00667A32" w:rsidP="00A96AEF">
            <w:pPr>
              <w:pStyle w:val="FFlietext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7A32" w:rsidRDefault="00667A32" w:rsidP="00A96AEF">
            <w:pPr>
              <w:pStyle w:val="FFlietext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7A32" w:rsidRDefault="00667A32" w:rsidP="00A96AEF">
            <w:pPr>
              <w:pStyle w:val="FFlietext"/>
            </w:pPr>
          </w:p>
        </w:tc>
      </w:tr>
      <w:tr w:rsidR="00276189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276189" w:rsidRDefault="00276189" w:rsidP="00276189">
            <w:pPr>
              <w:pStyle w:val="FFlietext"/>
            </w:pPr>
            <w:r>
              <w:t>mit Fahrbahnkreuzung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6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7"/>
          </w:p>
        </w:tc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8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9"/>
          </w:p>
        </w:tc>
      </w:tr>
      <w:tr w:rsidR="00276189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276189" w:rsidRDefault="00276189" w:rsidP="00276189">
            <w:pPr>
              <w:pStyle w:val="FFlietext"/>
            </w:pPr>
            <w:r>
              <w:t>ohne Fahrbahnkreuzung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436" w:type="dxa"/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435" w:type="dxa"/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436" w:type="dxa"/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3"/>
          </w:p>
        </w:tc>
      </w:tr>
      <w:tr w:rsidR="00276189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276189" w:rsidRDefault="00276189" w:rsidP="00276189">
            <w:pPr>
              <w:pStyle w:val="FFlietext"/>
            </w:pPr>
            <w:r>
              <w:t>teilweise Fahrbahnkreuzung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1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1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435" w:type="dxa"/>
            <w:tcBorders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1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6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bookmarkStart w:id="17" w:name="Kontrollkästchen10"/>
            <w:r>
              <w:instrText xml:space="preserve">FORMCHECKBOX </w:instrText>
            </w:r>
            <w:r w:rsidR="00722044">
              <w:fldChar w:fldCharType="separate"/>
            </w:r>
            <w:r>
              <w:fldChar w:fldCharType="end"/>
            </w:r>
            <w:bookmarkEnd w:id="17"/>
          </w:p>
        </w:tc>
      </w:tr>
      <w:tr w:rsidR="00276189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276189" w:rsidRDefault="00276189" w:rsidP="00276189">
            <w:pPr>
              <w:pStyle w:val="FFlietext"/>
            </w:pPr>
            <w:r>
              <w:t>mit Gehwegkreuzung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8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9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20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21"/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8409A5" w:rsidRDefault="008409A5" w:rsidP="008409A5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8409A5" w:rsidRPr="0090707D" w:rsidRDefault="0090707D" w:rsidP="008409A5">
            <w:pPr>
              <w:pStyle w:val="FFlietext"/>
              <w:rPr>
                <w:b/>
              </w:rPr>
            </w:pPr>
            <w:r w:rsidRPr="0090707D">
              <w:rPr>
                <w:b/>
              </w:rPr>
              <w:t>Arbeitsgrube</w:t>
            </w:r>
            <w:r>
              <w:rPr>
                <w:b/>
              </w:rPr>
              <w:t>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</w:tr>
      <w:tr w:rsidR="00276189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276189" w:rsidRDefault="00276189" w:rsidP="00276189">
            <w:pPr>
              <w:pStyle w:val="FFlietext"/>
            </w:pPr>
            <w:r>
              <w:t>im Seitenstreifen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22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23"/>
          </w:p>
        </w:tc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20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24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2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25"/>
          </w:p>
        </w:tc>
      </w:tr>
      <w:tr w:rsidR="00276189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276189" w:rsidRDefault="00276189" w:rsidP="00276189">
            <w:pPr>
              <w:pStyle w:val="FFlietext"/>
            </w:pPr>
            <w:r>
              <w:t>außerhalb des Seitenstreifens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2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26"/>
          </w:p>
        </w:tc>
        <w:tc>
          <w:tcPr>
            <w:tcW w:w="1436" w:type="dxa"/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2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27"/>
          </w:p>
        </w:tc>
        <w:tc>
          <w:tcPr>
            <w:tcW w:w="1435" w:type="dxa"/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2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28"/>
          </w:p>
        </w:tc>
        <w:tc>
          <w:tcPr>
            <w:tcW w:w="1436" w:type="dxa"/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2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29"/>
          </w:p>
        </w:tc>
      </w:tr>
      <w:tr w:rsidR="00276189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276189" w:rsidRDefault="00276189" w:rsidP="00276189">
            <w:pPr>
              <w:pStyle w:val="FFlietext"/>
            </w:pPr>
            <w:r>
              <w:t>im Straßengrundstück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2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30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2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31"/>
          </w:p>
        </w:tc>
        <w:tc>
          <w:tcPr>
            <w:tcW w:w="1435" w:type="dxa"/>
            <w:tcBorders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32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33"/>
          </w:p>
        </w:tc>
      </w:tr>
      <w:tr w:rsidR="00276189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276189" w:rsidRDefault="00276189" w:rsidP="00276189">
            <w:pPr>
              <w:pStyle w:val="FFlietext"/>
            </w:pPr>
            <w:r>
              <w:t>außerhalb des Straßengrundstücks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30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34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3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35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3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36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3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37"/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8409A5" w:rsidRDefault="008409A5" w:rsidP="008409A5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1D6A07" w:rsidRPr="0090707D" w:rsidRDefault="0090707D" w:rsidP="008409A5">
            <w:pPr>
              <w:pStyle w:val="FFlietext"/>
              <w:rPr>
                <w:b/>
              </w:rPr>
            </w:pPr>
            <w:r w:rsidRPr="0090707D">
              <w:rPr>
                <w:b/>
              </w:rPr>
              <w:t>Verlegungsart</w:t>
            </w:r>
            <w:r>
              <w:rPr>
                <w:b/>
              </w:rPr>
              <w:t>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8409A5" w:rsidRDefault="0090707D" w:rsidP="008409A5">
            <w:pPr>
              <w:pStyle w:val="FFlietext"/>
            </w:pPr>
            <w:r>
              <w:t>offene Bauweise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3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38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3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39"/>
          </w:p>
        </w:tc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40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41"/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8409A5" w:rsidRDefault="0090707D" w:rsidP="008409A5">
            <w:pPr>
              <w:pStyle w:val="FFlietext"/>
            </w:pPr>
            <w:r>
              <w:t>Verdrängungs-/Bohr-/Pressverfahren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42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43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40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44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4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45"/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8409A5" w:rsidRDefault="008409A5" w:rsidP="008409A5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8409A5" w:rsidRPr="0090707D" w:rsidRDefault="007168E4" w:rsidP="008409A5">
            <w:pPr>
              <w:pStyle w:val="FFlietext"/>
              <w:rPr>
                <w:b/>
              </w:rPr>
            </w:pPr>
            <w:r>
              <w:rPr>
                <w:b/>
              </w:rPr>
              <w:t>Ortsl</w:t>
            </w:r>
            <w:r w:rsidR="0090707D">
              <w:rPr>
                <w:b/>
              </w:rPr>
              <w:t>age*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8409A5" w:rsidRDefault="00F53977" w:rsidP="00F53977">
            <w:pPr>
              <w:pStyle w:val="FFlietext"/>
            </w:pPr>
            <w:r>
              <w:t>innerhalb des Erschließungsbereichs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4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46"/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ontrollkästchen4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47"/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ontrollkästchen4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48"/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Kontrollkästchen4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49"/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8409A5" w:rsidRDefault="0090707D" w:rsidP="008409A5">
            <w:pPr>
              <w:pStyle w:val="FFlietext"/>
            </w:pPr>
            <w:r>
              <w:t xml:space="preserve">außerhalb </w:t>
            </w:r>
            <w:r w:rsidR="00F53977">
              <w:t>des Erschließungsbereichs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Kontrollkästchen4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50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Kontrollkästchen4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51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Kontrollkästchen4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52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Kontrollkästchen4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53"/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8409A5" w:rsidRDefault="008409A5" w:rsidP="008409A5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8409A5" w:rsidRPr="0090707D" w:rsidRDefault="0090707D" w:rsidP="008409A5">
            <w:pPr>
              <w:pStyle w:val="FFlietext"/>
              <w:rPr>
                <w:b/>
              </w:rPr>
            </w:pPr>
            <w:r>
              <w:rPr>
                <w:b/>
              </w:rPr>
              <w:t>Rohrleitungen</w:t>
            </w:r>
            <w:r w:rsidRPr="0090707D">
              <w:rPr>
                <w:b/>
              </w:rPr>
              <w:t>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09A5" w:rsidRDefault="008409A5" w:rsidP="00276189">
            <w:pPr>
              <w:pStyle w:val="FFlietext"/>
              <w:jc w:val="center"/>
            </w:pPr>
          </w:p>
        </w:tc>
      </w:tr>
      <w:tr w:rsidR="00276189" w:rsidTr="00D412F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276189" w:rsidRDefault="00276189" w:rsidP="00276189">
            <w:pPr>
              <w:pStyle w:val="FFlietext"/>
            </w:pPr>
            <w:r>
              <w:t xml:space="preserve">Durchmesser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276189" w:rsidRDefault="0031532E" w:rsidP="0031532E">
            <w:pPr>
              <w:pStyle w:val="FFlietext"/>
              <w:jc w:val="right"/>
            </w:pPr>
            <w:r>
              <w:t xml:space="preserve">in </w:t>
            </w:r>
            <w:r w:rsidR="00276189">
              <w:t>m</w:t>
            </w:r>
            <w:r w:rsidR="007155F9">
              <w:t>m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4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55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56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6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7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8409A5" w:rsidRDefault="0090707D" w:rsidP="008409A5">
            <w:pPr>
              <w:pStyle w:val="FFlietext"/>
            </w:pPr>
            <w:r>
              <w:t xml:space="preserve">Material 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8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8"/>
          </w:p>
        </w:tc>
        <w:tc>
          <w:tcPr>
            <w:tcW w:w="1436" w:type="dxa"/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59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  <w:tc>
          <w:tcPr>
            <w:tcW w:w="1435" w:type="dxa"/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60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0"/>
          </w:p>
        </w:tc>
        <w:tc>
          <w:tcPr>
            <w:tcW w:w="1436" w:type="dxa"/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61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1"/>
          </w:p>
        </w:tc>
      </w:tr>
      <w:tr w:rsidR="00276189" w:rsidTr="00D412F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276189" w:rsidRDefault="00276189" w:rsidP="00276189">
            <w:pPr>
              <w:pStyle w:val="FFlietext"/>
            </w:pPr>
            <w:r>
              <w:t xml:space="preserve">Scheitelüberdeckung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276189" w:rsidRDefault="0031532E" w:rsidP="0031532E">
            <w:pPr>
              <w:pStyle w:val="FFlietext"/>
              <w:jc w:val="right"/>
            </w:pPr>
            <w:r>
              <w:t xml:space="preserve">in </w:t>
            </w:r>
            <w:r w:rsidR="00276189">
              <w:t>m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62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2"/>
          </w:p>
        </w:tc>
        <w:tc>
          <w:tcPr>
            <w:tcW w:w="1436" w:type="dxa"/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63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3"/>
          </w:p>
        </w:tc>
        <w:tc>
          <w:tcPr>
            <w:tcW w:w="1435" w:type="dxa"/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64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4"/>
          </w:p>
        </w:tc>
        <w:tc>
          <w:tcPr>
            <w:tcW w:w="1436" w:type="dxa"/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65" w:name="Text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5"/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90707D" w:rsidRDefault="0090707D" w:rsidP="008409A5">
            <w:pPr>
              <w:pStyle w:val="FFlietext"/>
            </w:pPr>
            <w:r>
              <w:t>Verlegung Leerrohre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Kontrollkästchen50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66"/>
          </w:p>
        </w:tc>
        <w:tc>
          <w:tcPr>
            <w:tcW w:w="1436" w:type="dxa"/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Kontrollkästchen5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67"/>
          </w:p>
        </w:tc>
        <w:tc>
          <w:tcPr>
            <w:tcW w:w="1435" w:type="dxa"/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Kontrollkästchen5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68"/>
          </w:p>
        </w:tc>
        <w:tc>
          <w:tcPr>
            <w:tcW w:w="1436" w:type="dxa"/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Kontrollkästchen5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69"/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8409A5" w:rsidRDefault="0090707D" w:rsidP="008409A5">
            <w:pPr>
              <w:pStyle w:val="FFlietext"/>
            </w:pPr>
            <w:r>
              <w:lastRenderedPageBreak/>
              <w:t>Verlegung mit Kabeleinzug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Kontrollkästchen5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70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Kontrollkästchen5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71"/>
          </w:p>
        </w:tc>
        <w:tc>
          <w:tcPr>
            <w:tcW w:w="1435" w:type="dxa"/>
            <w:tcBorders>
              <w:bottom w:val="single" w:sz="4" w:space="0" w:color="000000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Kontrollkästchen5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72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8409A5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Kontrollkästchen5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73"/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8409A5" w:rsidRDefault="0090707D" w:rsidP="008409A5">
            <w:pPr>
              <w:pStyle w:val="FFlietext"/>
            </w:pPr>
            <w:r>
              <w:t>Leitungsart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</w:tcPr>
          <w:p w:rsidR="008409A5" w:rsidRDefault="00722044" w:rsidP="0090707D">
            <w:pPr>
              <w:pStyle w:val="FFlietext"/>
            </w:pPr>
            <w:sdt>
              <w:sdtPr>
                <w:rPr>
                  <w:rFonts w:cs="Arial"/>
                </w:rPr>
                <w:id w:val="743755962"/>
                <w:placeholder>
                  <w:docPart w:val="2C1BBD6C98164D3884AF5C2B8A18ED75"/>
                </w:placeholder>
                <w:showingPlcHdr/>
                <w:comboBox>
                  <w:listItem w:displayText="Trink-/Abwasser" w:value="Trink-/Abwasser"/>
                  <w:listItem w:displayText="Strom" w:value="Strom"/>
                  <w:listItem w:displayText="Steuerkabel" w:value="Steuerkabel"/>
                  <w:listItem w:displayText="Kabelschutzrohr" w:value="Kabelschutzrohr"/>
                  <w:listItem w:displayText="Nah-/Fernwärme" w:value="Nah-/Fernwärme"/>
                  <w:listItem w:displayText="Breitbandversorgung" w:value="Breitbandversorgung"/>
                  <w:listItem w:displayText="Telekommunikationsleitung" w:value="Telekommunikationsleitung"/>
                  <w:listItem w:displayText="Freileitung" w:value="Freileitung"/>
                </w:comboBox>
              </w:sdtPr>
              <w:sdtEndPr/>
              <w:sdtContent>
                <w:r w:rsidR="008533EF">
                  <w:rPr>
                    <w:rStyle w:val="Platzhaltertext"/>
                    <w:sz w:val="16"/>
                  </w:rPr>
                  <w:t>bitte wählen</w:t>
                </w:r>
              </w:sdtContent>
            </w:sdt>
          </w:p>
        </w:tc>
        <w:tc>
          <w:tcPr>
            <w:tcW w:w="1436" w:type="dxa"/>
            <w:tcBorders>
              <w:bottom w:val="single" w:sz="4" w:space="0" w:color="auto"/>
            </w:tcBorders>
          </w:tcPr>
          <w:p w:rsidR="008409A5" w:rsidRDefault="00722044" w:rsidP="0090707D">
            <w:pPr>
              <w:pStyle w:val="FFlietext"/>
            </w:pPr>
            <w:sdt>
              <w:sdtPr>
                <w:rPr>
                  <w:rFonts w:cs="Arial"/>
                </w:rPr>
                <w:id w:val="-1456250319"/>
                <w:placeholder>
                  <w:docPart w:val="1029D46AED304D388E0B2C6DB2702276"/>
                </w:placeholder>
                <w:showingPlcHdr/>
                <w:comboBox>
                  <w:listItem w:displayText="Trink-/Abwasser" w:value="Trink-/Abwasser"/>
                  <w:listItem w:displayText="Strom" w:value="Strom"/>
                  <w:listItem w:displayText="Steuerkabel" w:value="Steuerkabel"/>
                  <w:listItem w:displayText="Kabelschutzrohr" w:value="Kabelschutzrohr"/>
                  <w:listItem w:displayText="Nah-/Fernwärme" w:value="Nah-/Fernwärme"/>
                  <w:listItem w:displayText="Breitbandversorgung" w:value="Breitbandversorgung"/>
                  <w:listItem w:displayText="Telekommunikationsleitung" w:value="Telekommunikationsleitung"/>
                  <w:listItem w:displayText="Freileitung" w:value="Freileitung"/>
                </w:comboBox>
              </w:sdtPr>
              <w:sdtEndPr/>
              <w:sdtContent>
                <w:r w:rsidR="008533EF">
                  <w:rPr>
                    <w:rStyle w:val="Platzhaltertext"/>
                    <w:sz w:val="16"/>
                  </w:rPr>
                  <w:t>bitte wählen</w:t>
                </w:r>
              </w:sdtContent>
            </w:sdt>
          </w:p>
        </w:tc>
        <w:tc>
          <w:tcPr>
            <w:tcW w:w="1435" w:type="dxa"/>
            <w:tcBorders>
              <w:bottom w:val="single" w:sz="4" w:space="0" w:color="auto"/>
            </w:tcBorders>
          </w:tcPr>
          <w:p w:rsidR="008409A5" w:rsidRDefault="00722044" w:rsidP="0090707D">
            <w:pPr>
              <w:pStyle w:val="FFlietext"/>
            </w:pPr>
            <w:sdt>
              <w:sdtPr>
                <w:rPr>
                  <w:rFonts w:cs="Arial"/>
                </w:rPr>
                <w:id w:val="-664863255"/>
                <w:placeholder>
                  <w:docPart w:val="4BD087411F684F52AD0ED06101197CDD"/>
                </w:placeholder>
                <w:showingPlcHdr/>
                <w:comboBox>
                  <w:listItem w:displayText="Trink-/Abwasser" w:value="Trink-/Abwasser"/>
                  <w:listItem w:displayText="Strom" w:value="Strom"/>
                  <w:listItem w:displayText="Steuerkabel" w:value="Steuerkabel"/>
                  <w:listItem w:displayText="Kabelschutzrohr" w:value="Kabelschutzrohr"/>
                  <w:listItem w:displayText="Nah-/Fernwärme" w:value="Nah-/Fernwärme"/>
                  <w:listItem w:displayText="Breitbandversorgung" w:value="Breitbandversorgung"/>
                  <w:listItem w:displayText="Telekommunikationsleitung" w:value="Telekommunikationsleitung"/>
                  <w:listItem w:displayText="Freileitung" w:value="Freileitung"/>
                </w:comboBox>
              </w:sdtPr>
              <w:sdtEndPr/>
              <w:sdtContent>
                <w:r w:rsidR="008533EF">
                  <w:rPr>
                    <w:rStyle w:val="Platzhaltertext"/>
                    <w:sz w:val="16"/>
                  </w:rPr>
                  <w:t>bitte wählen</w:t>
                </w:r>
              </w:sdtContent>
            </w:sdt>
          </w:p>
        </w:tc>
        <w:tc>
          <w:tcPr>
            <w:tcW w:w="1436" w:type="dxa"/>
            <w:tcBorders>
              <w:bottom w:val="single" w:sz="4" w:space="0" w:color="auto"/>
            </w:tcBorders>
          </w:tcPr>
          <w:p w:rsidR="008409A5" w:rsidRDefault="00722044" w:rsidP="0090707D">
            <w:pPr>
              <w:pStyle w:val="FFlietext"/>
            </w:pPr>
            <w:sdt>
              <w:sdtPr>
                <w:rPr>
                  <w:rFonts w:cs="Arial"/>
                </w:rPr>
                <w:id w:val="-18242900"/>
                <w:placeholder>
                  <w:docPart w:val="A52AE39B2AB348BCA22ECAAF0A8AB657"/>
                </w:placeholder>
                <w:showingPlcHdr/>
                <w:comboBox>
                  <w:listItem w:displayText="Trink-/Abwasser" w:value="Trink-/Abwasser"/>
                  <w:listItem w:displayText="Strom" w:value="Strom"/>
                  <w:listItem w:displayText="Steuerkabel" w:value="Steuerkabel"/>
                  <w:listItem w:displayText="Kabelschutzrohr" w:value="Kabelschutzrohr"/>
                  <w:listItem w:displayText="Nah-/Fernwärme" w:value="Nah-/Fernwärme"/>
                  <w:listItem w:displayText="Breitbandversorgung" w:value="Breitbandversorgung"/>
                  <w:listItem w:displayText="Telekommunikationsleitung" w:value="Telekommunikationsleitung"/>
                  <w:listItem w:displayText="Freileitung" w:value="Freileitung"/>
                </w:comboBox>
              </w:sdtPr>
              <w:sdtEndPr/>
              <w:sdtContent>
                <w:r w:rsidR="008533EF">
                  <w:rPr>
                    <w:rStyle w:val="Platzhaltertext"/>
                    <w:sz w:val="16"/>
                  </w:rPr>
                  <w:t>bitte wählen</w:t>
                </w:r>
              </w:sdtContent>
            </w:sdt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8409A5" w:rsidRDefault="008409A5" w:rsidP="008409A5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8409A5" w:rsidRPr="00276189" w:rsidRDefault="00276189" w:rsidP="008409A5">
            <w:pPr>
              <w:pStyle w:val="FFlietext"/>
              <w:rPr>
                <w:b/>
              </w:rPr>
            </w:pPr>
            <w:r w:rsidRPr="00276189">
              <w:rPr>
                <w:b/>
              </w:rPr>
              <w:t>nur bei Freileitung anzugeben</w:t>
            </w:r>
            <w:r>
              <w:rPr>
                <w:b/>
              </w:rPr>
              <w:t>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</w:tr>
      <w:tr w:rsidR="00276189" w:rsidTr="00513C3D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276189" w:rsidRDefault="00276189" w:rsidP="00276189">
            <w:pPr>
              <w:pStyle w:val="FFlietext"/>
            </w:pPr>
            <w:r>
              <w:t xml:space="preserve">lichte Mindesthöhe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276189" w:rsidRDefault="0031532E" w:rsidP="00513C3D">
            <w:pPr>
              <w:pStyle w:val="FFlietext"/>
              <w:jc w:val="right"/>
            </w:pPr>
            <w:r>
              <w:t xml:space="preserve">in </w:t>
            </w:r>
            <w:r w:rsidR="00276189">
              <w:t>m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74" w:name="Text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4"/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75" w:name="Text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5"/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76" w:name="Text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6"/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77" w:name="Text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7"/>
          </w:p>
        </w:tc>
      </w:tr>
      <w:tr w:rsidR="00513C3D" w:rsidTr="00513C3D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513C3D" w:rsidRDefault="00513C3D" w:rsidP="00513C3D">
            <w:pPr>
              <w:pStyle w:val="FFlietext"/>
            </w:pPr>
            <w:r>
              <w:t>Abstand Mast - Fahrbahnrand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3C3D" w:rsidRDefault="00513C3D" w:rsidP="00513C3D">
            <w:pPr>
              <w:pStyle w:val="FFlietext"/>
              <w:jc w:val="right"/>
            </w:pPr>
            <w:r>
              <w:t>in m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13C3D" w:rsidRDefault="00513C3D" w:rsidP="00276189">
            <w:pPr>
              <w:pStyle w:val="FFlietext"/>
              <w:jc w:val="center"/>
            </w:pPr>
            <w: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78" w:name="Text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8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513C3D" w:rsidRDefault="00513C3D" w:rsidP="00276189">
            <w:pPr>
              <w:pStyle w:val="FFlietext"/>
              <w:jc w:val="center"/>
            </w:pPr>
            <w: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79" w:name="Text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9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513C3D" w:rsidRDefault="00513C3D" w:rsidP="00276189">
            <w:pPr>
              <w:pStyle w:val="FFlietext"/>
              <w:jc w:val="center"/>
            </w:pPr>
            <w: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80" w:name="Text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0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513C3D" w:rsidRDefault="00513C3D" w:rsidP="00276189">
            <w:pPr>
              <w:pStyle w:val="FFlietext"/>
              <w:jc w:val="center"/>
            </w:pPr>
            <w: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81" w:name="Text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1"/>
          </w:p>
        </w:tc>
      </w:tr>
      <w:tr w:rsidR="008409A5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8409A5" w:rsidRDefault="008409A5" w:rsidP="008409A5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409A5" w:rsidRDefault="008409A5" w:rsidP="008409A5">
            <w:pPr>
              <w:pStyle w:val="FFlietext"/>
            </w:pPr>
          </w:p>
        </w:tc>
      </w:tr>
      <w:tr w:rsidR="00276189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31532E" w:rsidRPr="001C5227" w:rsidRDefault="00276189" w:rsidP="00276189">
            <w:pPr>
              <w:pStyle w:val="FFlietext"/>
              <w:rPr>
                <w:b/>
                <w:vertAlign w:val="superscript"/>
              </w:rPr>
            </w:pPr>
            <w:r>
              <w:rPr>
                <w:b/>
              </w:rPr>
              <w:t>Sonstiges</w:t>
            </w:r>
            <w:r w:rsidR="001C5227">
              <w:rPr>
                <w:b/>
                <w:vertAlign w:val="superscript"/>
              </w:rPr>
              <w:t>1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82" w:name="Text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2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83" w:name="Text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3"/>
          </w:p>
        </w:tc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4" w:name="Text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4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276189" w:rsidRDefault="00276189" w:rsidP="00276189">
            <w:pPr>
              <w:pStyle w:val="FFlietext"/>
              <w:jc w:val="center"/>
            </w:pPr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85" w:name="Text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5"/>
          </w:p>
        </w:tc>
      </w:tr>
    </w:tbl>
    <w:p w:rsidR="0031532E" w:rsidRDefault="0031532E" w:rsidP="001C5227">
      <w:pPr>
        <w:pStyle w:val="FberschriftZahl"/>
        <w:rPr>
          <w:b w:val="0"/>
          <w:sz w:val="18"/>
          <w:vertAlign w:val="superscript"/>
        </w:rPr>
      </w:pPr>
      <w:r>
        <w:rPr>
          <w:b w:val="0"/>
          <w:sz w:val="18"/>
          <w:vertAlign w:val="superscript"/>
        </w:rPr>
        <w:t xml:space="preserve">  </w:t>
      </w:r>
    </w:p>
    <w:p w:rsidR="001C5227" w:rsidRPr="001C5227" w:rsidRDefault="001C5227" w:rsidP="00D412FE">
      <w:pPr>
        <w:pStyle w:val="FberschriftZahl"/>
        <w:tabs>
          <w:tab w:val="clear" w:pos="567"/>
        </w:tabs>
        <w:ind w:left="490" w:hanging="518"/>
        <w:rPr>
          <w:b w:val="0"/>
          <w:sz w:val="16"/>
        </w:rPr>
      </w:pPr>
      <w:r w:rsidRPr="001C5227">
        <w:rPr>
          <w:b w:val="0"/>
          <w:sz w:val="18"/>
          <w:vertAlign w:val="superscript"/>
        </w:rPr>
        <w:t>1</w:t>
      </w:r>
      <w:r w:rsidR="0031532E">
        <w:rPr>
          <w:b w:val="0"/>
          <w:sz w:val="18"/>
          <w:vertAlign w:val="superscript"/>
        </w:rPr>
        <w:t xml:space="preserve"> </w:t>
      </w:r>
      <w:r w:rsidR="0031532E">
        <w:rPr>
          <w:b w:val="0"/>
          <w:sz w:val="16"/>
        </w:rPr>
        <w:t>z</w:t>
      </w:r>
      <w:r w:rsidRPr="001C5227">
        <w:rPr>
          <w:b w:val="0"/>
          <w:sz w:val="16"/>
        </w:rPr>
        <w:t>. B.: besondere Einrichtungen / Maßnahmen wie pass. Korrosionsschutz, akt. Korrosionsschut</w:t>
      </w:r>
      <w:r w:rsidR="00D412FE">
        <w:rPr>
          <w:b w:val="0"/>
          <w:sz w:val="16"/>
        </w:rPr>
        <w:t xml:space="preserve">z, größere Wanddicke, besonders </w:t>
      </w:r>
      <w:r w:rsidRPr="001C5227">
        <w:rPr>
          <w:b w:val="0"/>
          <w:sz w:val="16"/>
        </w:rPr>
        <w:t>geprüfte Rohre, Abdecksteine, Platten, Montagegerüst, etc.</w:t>
      </w:r>
    </w:p>
    <w:p w:rsidR="00E732D7" w:rsidRPr="001C5227" w:rsidRDefault="00E732D7" w:rsidP="001C5227">
      <w:pPr>
        <w:pStyle w:val="Fberschrift1"/>
        <w:spacing w:after="0"/>
        <w:rPr>
          <w:b w:val="0"/>
          <w:vertAlign w:val="subscript"/>
        </w:rPr>
      </w:pPr>
    </w:p>
    <w:p w:rsidR="001C5227" w:rsidRDefault="00D412FE" w:rsidP="001C5227">
      <w:pPr>
        <w:pStyle w:val="FberschriftZahl"/>
      </w:pPr>
      <w:r>
        <w:t>2</w:t>
      </w:r>
      <w:r w:rsidR="001C5227">
        <w:t>.</w:t>
      </w:r>
      <w:r w:rsidR="001C5227">
        <w:tab/>
        <w:t>Längsleitung</w:t>
      </w:r>
    </w:p>
    <w:p w:rsidR="004079CD" w:rsidRDefault="004079CD" w:rsidP="001C5227">
      <w:pPr>
        <w:pStyle w:val="FberschriftZahl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856"/>
        <w:gridCol w:w="1288"/>
        <w:gridCol w:w="1436"/>
        <w:gridCol w:w="1435"/>
        <w:gridCol w:w="1436"/>
      </w:tblGrid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Pr="001D6A07" w:rsidRDefault="004079CD" w:rsidP="007168E4">
            <w:pPr>
              <w:pStyle w:val="FFlietext"/>
              <w:rPr>
                <w:b/>
              </w:rPr>
            </w:pPr>
            <w:r>
              <w:rPr>
                <w:b/>
              </w:rPr>
              <w:t>Netzknoten*</w:t>
            </w:r>
          </w:p>
        </w:tc>
        <w:tc>
          <w:tcPr>
            <w:tcW w:w="2724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:rsidR="004079CD" w:rsidRDefault="00513C3D" w:rsidP="00513C3D">
            <w:pPr>
              <w:pStyle w:val="FFlietext"/>
            </w:pPr>
            <w:r>
              <w:t xml:space="preserve">von Netzknoten </w:t>
            </w:r>
            <w:r w:rsidR="004079CD"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86" w:name="Text51"/>
            <w:r w:rsidR="004079CD">
              <w:instrText xml:space="preserve"> FORMTEXT </w:instrText>
            </w:r>
            <w:r w:rsidR="004079CD">
              <w:fldChar w:fldCharType="separate"/>
            </w:r>
            <w:bookmarkStart w:id="87" w:name="_GoBack"/>
            <w:r w:rsidR="004079CD">
              <w:rPr>
                <w:noProof/>
              </w:rPr>
              <w:t> </w:t>
            </w:r>
            <w:r w:rsidR="004079CD">
              <w:rPr>
                <w:noProof/>
              </w:rPr>
              <w:t> </w:t>
            </w:r>
            <w:r w:rsidR="004079CD">
              <w:rPr>
                <w:noProof/>
              </w:rPr>
              <w:t> </w:t>
            </w:r>
            <w:r w:rsidR="004079CD">
              <w:rPr>
                <w:noProof/>
              </w:rPr>
              <w:t> </w:t>
            </w:r>
            <w:r w:rsidR="004079CD">
              <w:rPr>
                <w:noProof/>
              </w:rPr>
              <w:t> </w:t>
            </w:r>
            <w:bookmarkEnd w:id="87"/>
            <w:r w:rsidR="004079CD">
              <w:fldChar w:fldCharType="end"/>
            </w:r>
            <w:bookmarkEnd w:id="86"/>
          </w:p>
        </w:tc>
        <w:tc>
          <w:tcPr>
            <w:tcW w:w="2871" w:type="dxa"/>
            <w:gridSpan w:val="2"/>
            <w:tcBorders>
              <w:bottom w:val="single" w:sz="4" w:space="0" w:color="000000"/>
            </w:tcBorders>
          </w:tcPr>
          <w:p w:rsidR="004079CD" w:rsidRDefault="004079CD" w:rsidP="004079CD">
            <w:pPr>
              <w:pStyle w:val="FFlietext"/>
            </w:pPr>
            <w:r>
              <w:t xml:space="preserve">nach Netzknoten  </w:t>
            </w:r>
            <w: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88" w:name="Text5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8"/>
            <w:r>
              <w:t xml:space="preserve"> </w:t>
            </w: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Pr="0090707D" w:rsidRDefault="004079CD" w:rsidP="007168E4">
            <w:pPr>
              <w:pStyle w:val="FFlietext"/>
              <w:rPr>
                <w:b/>
              </w:rPr>
            </w:pPr>
            <w:r w:rsidRPr="0090707D">
              <w:rPr>
                <w:b/>
              </w:rPr>
              <w:t>Station</w:t>
            </w:r>
            <w:r>
              <w:rPr>
                <w:b/>
              </w:rPr>
              <w:t>*</w:t>
            </w:r>
            <w:r w:rsidR="00E1518A">
              <w:rPr>
                <w:b/>
              </w:rPr>
              <w:t xml:space="preserve"> von - bis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079CD" w:rsidRDefault="008A31F2" w:rsidP="004079CD">
            <w:pPr>
              <w:pStyle w:val="FFlietext"/>
              <w:jc w:val="center"/>
            </w:pPr>
            <w: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89" w:name="Text7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9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4079CD" w:rsidRDefault="008A31F2" w:rsidP="004079CD">
            <w:pPr>
              <w:pStyle w:val="FFlietext"/>
              <w:jc w:val="center"/>
            </w:pPr>
            <w: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90" w:name="Text7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0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4079CD" w:rsidRDefault="008A31F2" w:rsidP="004079CD">
            <w:pPr>
              <w:pStyle w:val="FFlietext"/>
              <w:jc w:val="center"/>
            </w:pPr>
            <w: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91" w:name="Text7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1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4079CD" w:rsidRDefault="008A31F2" w:rsidP="004079CD">
            <w:pPr>
              <w:pStyle w:val="FFlietext"/>
              <w:jc w:val="center"/>
            </w:pPr>
            <w: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92" w:name="Text8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2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Pr="008409A5" w:rsidRDefault="007168E4" w:rsidP="007168E4">
            <w:pPr>
              <w:pStyle w:val="FFlietext"/>
              <w:rPr>
                <w:b/>
              </w:rPr>
            </w:pPr>
            <w:r>
              <w:rPr>
                <w:b/>
              </w:rPr>
              <w:t>Leitungslage</w:t>
            </w:r>
            <w:r w:rsidR="004079CD">
              <w:rPr>
                <w:b/>
              </w:rPr>
              <w:t>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7168E4" w:rsidP="007168E4">
            <w:pPr>
              <w:pStyle w:val="FFlietext"/>
            </w:pPr>
            <w:r>
              <w:t>in der Fahrbahn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Kontrollkästchen5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93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Kontrollkästchen5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94"/>
          </w:p>
        </w:tc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Kontrollkästchen60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95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Kontrollkästchen6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96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7168E4" w:rsidP="007168E4">
            <w:pPr>
              <w:pStyle w:val="FFlietext"/>
            </w:pPr>
            <w:r>
              <w:t>in der Mehrzweckspur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Kontrollkästchen6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97"/>
          </w:p>
        </w:tc>
        <w:tc>
          <w:tcPr>
            <w:tcW w:w="1436" w:type="dxa"/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Kontrollkästchen6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98"/>
          </w:p>
        </w:tc>
        <w:tc>
          <w:tcPr>
            <w:tcW w:w="1435" w:type="dxa"/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Kontrollkästchen6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99"/>
          </w:p>
        </w:tc>
        <w:tc>
          <w:tcPr>
            <w:tcW w:w="1436" w:type="dxa"/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Kontrollkästchen6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00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7168E4" w:rsidP="00267EDD">
            <w:pPr>
              <w:pStyle w:val="FFlietext"/>
            </w:pPr>
            <w:r>
              <w:t xml:space="preserve">im </w:t>
            </w:r>
            <w:r w:rsidR="00267EDD">
              <w:t>Gehweg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Kontrollkästchen6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01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Kontrollkästchen6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02"/>
          </w:p>
        </w:tc>
        <w:tc>
          <w:tcPr>
            <w:tcW w:w="1435" w:type="dxa"/>
            <w:tcBorders>
              <w:bottom w:val="single" w:sz="4" w:space="0" w:color="000000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Kontrollkästchen6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03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Kontrollkästchen6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04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7168E4" w:rsidP="007168E4">
            <w:pPr>
              <w:pStyle w:val="FFlietext"/>
            </w:pPr>
            <w:r>
              <w:t>im Radweg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Kontrollkästchen70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05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Kontrollkästchen7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Kontrollkästchen7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07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Kontrollkästchen7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08"/>
          </w:p>
        </w:tc>
      </w:tr>
      <w:tr w:rsidR="007168E4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7168E4" w:rsidRDefault="007168E4" w:rsidP="007168E4">
            <w:pPr>
              <w:pStyle w:val="FFlietext"/>
            </w:pPr>
            <w:r>
              <w:t>im Seitenstreifen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Kontrollkästchen11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09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Kontrollkästchen11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10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Kontrollkästchen11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11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Kontrollkästchen11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12"/>
          </w:p>
        </w:tc>
      </w:tr>
      <w:tr w:rsidR="007168E4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7168E4" w:rsidRDefault="007168E4" w:rsidP="007168E4">
            <w:pPr>
              <w:pStyle w:val="FFlietext"/>
            </w:pPr>
            <w:r>
              <w:t>in feldseitiger Grabenböschung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Kontrollkästchen11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13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Kontrollkästchen11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14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Kontrollkästchen120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15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Kontrollkästchen12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16"/>
          </w:p>
        </w:tc>
      </w:tr>
      <w:tr w:rsidR="007168E4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7168E4" w:rsidRDefault="007168E4" w:rsidP="007168E4">
            <w:pPr>
              <w:pStyle w:val="FFlietext"/>
            </w:pPr>
            <w:r>
              <w:t>in straßenseitiger Grabenböschung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Kontrollkästchen12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17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Kontrollkästchen12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18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Kontrollkästchen12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19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7168E4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Kontrollkästchen12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20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Pr="0090707D" w:rsidRDefault="004079CD" w:rsidP="007168E4">
            <w:pPr>
              <w:pStyle w:val="FFlietext"/>
              <w:rPr>
                <w:b/>
              </w:rPr>
            </w:pPr>
            <w:r w:rsidRPr="0090707D">
              <w:rPr>
                <w:b/>
              </w:rPr>
              <w:t>Arbeitsgrube</w:t>
            </w:r>
            <w:r>
              <w:rPr>
                <w:b/>
              </w:rPr>
              <w:t>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>im Seitenstreifen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Kontrollkästchen7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21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Kontrollkästchen7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22"/>
          </w:p>
        </w:tc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Kontrollkästchen7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23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Kontrollkästchen7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24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>außerhalb des Seitenstreifens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Kontrollkästchen7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25"/>
          </w:p>
        </w:tc>
        <w:tc>
          <w:tcPr>
            <w:tcW w:w="1436" w:type="dxa"/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Kontrollkästchen7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26"/>
          </w:p>
        </w:tc>
        <w:tc>
          <w:tcPr>
            <w:tcW w:w="1435" w:type="dxa"/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Kontrollkästchen80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27"/>
          </w:p>
        </w:tc>
        <w:tc>
          <w:tcPr>
            <w:tcW w:w="1436" w:type="dxa"/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Kontrollkästchen8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28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>im Straßengrundstück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Kontrollkästchen8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29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Kontrollkästchen8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30"/>
          </w:p>
        </w:tc>
        <w:tc>
          <w:tcPr>
            <w:tcW w:w="1435" w:type="dxa"/>
            <w:tcBorders>
              <w:bottom w:val="single" w:sz="4" w:space="0" w:color="000000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Kontrollkästchen8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31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Kontrollkästchen8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32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>außerhalb des Straßengrundstücks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Kontrollkästchen8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33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Kontrollkästchen8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34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Kontrollkästchen8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35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Kontrollkästchen8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36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Pr="0090707D" w:rsidRDefault="004079CD" w:rsidP="007168E4">
            <w:pPr>
              <w:pStyle w:val="FFlietext"/>
              <w:rPr>
                <w:b/>
              </w:rPr>
            </w:pPr>
            <w:r w:rsidRPr="0090707D">
              <w:rPr>
                <w:b/>
              </w:rPr>
              <w:t>Verlegungsart</w:t>
            </w:r>
            <w:r>
              <w:rPr>
                <w:b/>
              </w:rPr>
              <w:t>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>offene Bauweise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Kontrollkästchen90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37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Kontrollkästchen9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38"/>
          </w:p>
        </w:tc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Kontrollkästchen9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39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Kontrollkästchen9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40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>Verdrängungs-/Bohr-/Pressverfahren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Kontrollkästchen9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41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Kontrollkästchen9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42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Kontrollkästchen9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43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Kontrollkästchen9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44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Pr="0090707D" w:rsidRDefault="007168E4" w:rsidP="007168E4">
            <w:pPr>
              <w:pStyle w:val="FFlietext"/>
              <w:rPr>
                <w:b/>
              </w:rPr>
            </w:pPr>
            <w:r>
              <w:rPr>
                <w:b/>
              </w:rPr>
              <w:t>Ortsl</w:t>
            </w:r>
            <w:r w:rsidR="004079CD">
              <w:rPr>
                <w:b/>
              </w:rPr>
              <w:t>age*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 xml:space="preserve">innerhalb </w:t>
            </w:r>
            <w:r w:rsidR="00F53977">
              <w:t>des Erschließungsbereichs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Kontrollkästchen9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45"/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Kontrollkästchen9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46"/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Kontrollkästchen100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47"/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Kontrollkästchen10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48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 xml:space="preserve">außerhalb </w:t>
            </w:r>
            <w:r w:rsidR="00F53977">
              <w:t>des Erschließungsbereichs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Kontrollkästchen10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49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Kontrollkästchen10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50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Kontrollkästchen104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51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Kontrollkästchen105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52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Pr="0090707D" w:rsidRDefault="004079CD" w:rsidP="007168E4">
            <w:pPr>
              <w:pStyle w:val="FFlietext"/>
              <w:rPr>
                <w:b/>
              </w:rPr>
            </w:pPr>
            <w:r>
              <w:rPr>
                <w:b/>
              </w:rPr>
              <w:t>Rohrleitungen</w:t>
            </w:r>
            <w:r w:rsidRPr="0090707D">
              <w:rPr>
                <w:b/>
              </w:rPr>
              <w:t>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</w:tr>
      <w:tr w:rsidR="004079CD" w:rsidTr="00D412F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 xml:space="preserve">Durchmesser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  <w:jc w:val="right"/>
            </w:pPr>
            <w:r>
              <w:t xml:space="preserve">in </w:t>
            </w:r>
            <w:r w:rsidR="007155F9">
              <w:t>m</w:t>
            </w:r>
            <w:r>
              <w:t>m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53" w:name="Text5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3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54" w:name="Text5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4"/>
          </w:p>
        </w:tc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55" w:name="Text5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5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  <w: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56" w:name="Text5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6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 xml:space="preserve">Material 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57" w:name="Text5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7"/>
          </w:p>
        </w:tc>
        <w:tc>
          <w:tcPr>
            <w:tcW w:w="1436" w:type="dxa"/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58" w:name="Text5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8"/>
          </w:p>
        </w:tc>
        <w:tc>
          <w:tcPr>
            <w:tcW w:w="1435" w:type="dxa"/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159" w:name="Text5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9"/>
          </w:p>
        </w:tc>
        <w:tc>
          <w:tcPr>
            <w:tcW w:w="1436" w:type="dxa"/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160" w:name="Text6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0"/>
          </w:p>
        </w:tc>
      </w:tr>
      <w:tr w:rsidR="004079CD" w:rsidTr="00D412F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 xml:space="preserve">Scheitelüberdeckung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  <w:jc w:val="right"/>
            </w:pPr>
            <w:r>
              <w:t>in m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161" w:name="Text6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1"/>
          </w:p>
        </w:tc>
        <w:tc>
          <w:tcPr>
            <w:tcW w:w="1436" w:type="dxa"/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162" w:name="Text6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2"/>
          </w:p>
        </w:tc>
        <w:tc>
          <w:tcPr>
            <w:tcW w:w="1435" w:type="dxa"/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163" w:name="Text6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3"/>
          </w:p>
        </w:tc>
        <w:tc>
          <w:tcPr>
            <w:tcW w:w="1436" w:type="dxa"/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164" w:name="Text6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4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>Verlegung Leerrohre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Kontrollkästchen106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65"/>
          </w:p>
        </w:tc>
        <w:tc>
          <w:tcPr>
            <w:tcW w:w="1436" w:type="dxa"/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Kontrollkästchen107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66"/>
          </w:p>
        </w:tc>
        <w:tc>
          <w:tcPr>
            <w:tcW w:w="1435" w:type="dxa"/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Kontrollkästchen108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67"/>
          </w:p>
        </w:tc>
        <w:tc>
          <w:tcPr>
            <w:tcW w:w="1436" w:type="dxa"/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8" w:name="Kontrollkästchen109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68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>Verlegung mit Kabeleinzug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Kontrollkästchen110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69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Kontrollkästchen111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70"/>
          </w:p>
        </w:tc>
        <w:tc>
          <w:tcPr>
            <w:tcW w:w="1435" w:type="dxa"/>
            <w:tcBorders>
              <w:bottom w:val="single" w:sz="4" w:space="0" w:color="000000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Kontrollkästchen112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71"/>
          </w:p>
        </w:tc>
        <w:tc>
          <w:tcPr>
            <w:tcW w:w="1436" w:type="dxa"/>
            <w:tcBorders>
              <w:bottom w:val="single" w:sz="4" w:space="0" w:color="000000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Kontrollkästchen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2" w:name="Kontrollkästchen113"/>
            <w:r>
              <w:instrText xml:space="preserve"> FORMCHECKBOX </w:instrText>
            </w:r>
            <w:r w:rsidR="00722044">
              <w:fldChar w:fldCharType="separate"/>
            </w:r>
            <w:r>
              <w:fldChar w:fldCharType="end"/>
            </w:r>
            <w:bookmarkEnd w:id="172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>Leitungsart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</w:tcPr>
          <w:p w:rsidR="004079CD" w:rsidRDefault="00722044" w:rsidP="007168E4">
            <w:pPr>
              <w:pStyle w:val="FFlietext"/>
            </w:pPr>
            <w:sdt>
              <w:sdtPr>
                <w:rPr>
                  <w:rFonts w:cs="Arial"/>
                </w:rPr>
                <w:id w:val="-1737697651"/>
                <w:placeholder>
                  <w:docPart w:val="EA1C1EA7C1F74CB0B6C4DD410E3CDCDD"/>
                </w:placeholder>
                <w:showingPlcHdr/>
                <w:comboBox>
                  <w:listItem w:displayText="Trink-/Abwasser" w:value="Trink-/Abwasser"/>
                  <w:listItem w:displayText="Strom" w:value="Strom"/>
                  <w:listItem w:displayText="Steuerkabel" w:value="Steuerkabel"/>
                  <w:listItem w:displayText="Kabelschutzrohr" w:value="Kabelschutzrohr"/>
                  <w:listItem w:displayText="Nah-/Fernwärme" w:value="Nah-/Fernwärme"/>
                  <w:listItem w:displayText="Breitbandversorgung" w:value="Breitbandversorgung"/>
                  <w:listItem w:displayText="Telekommunikationsleitung" w:value="Telekommunikationsleitung"/>
                  <w:listItem w:displayText="Freileitung" w:value="Freileitung"/>
                </w:comboBox>
              </w:sdtPr>
              <w:sdtEndPr/>
              <w:sdtContent>
                <w:r w:rsidR="006C3BDC">
                  <w:rPr>
                    <w:rStyle w:val="Platzhaltertext"/>
                    <w:sz w:val="16"/>
                  </w:rPr>
                  <w:t>bitte wählen</w:t>
                </w:r>
              </w:sdtContent>
            </w:sdt>
          </w:p>
        </w:tc>
        <w:tc>
          <w:tcPr>
            <w:tcW w:w="1436" w:type="dxa"/>
            <w:tcBorders>
              <w:bottom w:val="single" w:sz="4" w:space="0" w:color="auto"/>
            </w:tcBorders>
          </w:tcPr>
          <w:p w:rsidR="004079CD" w:rsidRDefault="00722044" w:rsidP="007168E4">
            <w:pPr>
              <w:pStyle w:val="FFlietext"/>
            </w:pPr>
            <w:sdt>
              <w:sdtPr>
                <w:rPr>
                  <w:rFonts w:cs="Arial"/>
                </w:rPr>
                <w:id w:val="-55323391"/>
                <w:placeholder>
                  <w:docPart w:val="59772C6C68A141169BA84F2F1A4D25B7"/>
                </w:placeholder>
                <w:showingPlcHdr/>
                <w:comboBox>
                  <w:listItem w:displayText="Trink-/Abwasser" w:value="Trink-/Abwasser"/>
                  <w:listItem w:displayText="Strom" w:value="Strom"/>
                  <w:listItem w:displayText="Steuerkabel" w:value="Steuerkabel"/>
                  <w:listItem w:displayText="Kabelschutzrohr" w:value="Kabelschutzrohr"/>
                  <w:listItem w:displayText="Nah-/Fernwärme" w:value="Nah-/Fernwärme"/>
                  <w:listItem w:displayText="Breitbandversorgung" w:value="Breitbandversorgung"/>
                  <w:listItem w:displayText="Telekommunikationsleitung" w:value="Telekommunikationsleitung"/>
                  <w:listItem w:displayText="Freileitung" w:value="Freileitung"/>
                </w:comboBox>
              </w:sdtPr>
              <w:sdtEndPr/>
              <w:sdtContent>
                <w:r w:rsidR="008533EF">
                  <w:rPr>
                    <w:rStyle w:val="Platzhaltertext"/>
                    <w:sz w:val="16"/>
                  </w:rPr>
                  <w:t>bitte wählen</w:t>
                </w:r>
              </w:sdtContent>
            </w:sdt>
          </w:p>
        </w:tc>
        <w:tc>
          <w:tcPr>
            <w:tcW w:w="1435" w:type="dxa"/>
            <w:tcBorders>
              <w:bottom w:val="single" w:sz="4" w:space="0" w:color="auto"/>
            </w:tcBorders>
          </w:tcPr>
          <w:p w:rsidR="004079CD" w:rsidRDefault="00722044" w:rsidP="007168E4">
            <w:pPr>
              <w:pStyle w:val="FFlietext"/>
            </w:pPr>
            <w:sdt>
              <w:sdtPr>
                <w:rPr>
                  <w:rFonts w:cs="Arial"/>
                </w:rPr>
                <w:id w:val="1994749762"/>
                <w:placeholder>
                  <w:docPart w:val="619A7E048F4244A990DD2605A334F0E7"/>
                </w:placeholder>
                <w:showingPlcHdr/>
                <w:comboBox>
                  <w:listItem w:displayText="Trink-/Abwasser" w:value="Trink-/Abwasser"/>
                  <w:listItem w:displayText="Strom" w:value="Strom"/>
                  <w:listItem w:displayText="Steuerkabel" w:value="Steuerkabel"/>
                  <w:listItem w:displayText="Kabelschutzrohr" w:value="Kabelschutzrohr"/>
                  <w:listItem w:displayText="Nah-/Fernwärme" w:value="Nah-/Fernwärme"/>
                  <w:listItem w:displayText="Breitbandversorgung" w:value="Breitbandversorgung"/>
                  <w:listItem w:displayText="Telekommunikationsleitung" w:value="Telekommunikationsleitung"/>
                  <w:listItem w:displayText="Freileitung" w:value="Freileitung"/>
                </w:comboBox>
              </w:sdtPr>
              <w:sdtEndPr/>
              <w:sdtContent>
                <w:r w:rsidR="008533EF">
                  <w:rPr>
                    <w:rStyle w:val="Platzhaltertext"/>
                    <w:sz w:val="16"/>
                  </w:rPr>
                  <w:t>bitte wählen</w:t>
                </w:r>
              </w:sdtContent>
            </w:sdt>
          </w:p>
        </w:tc>
        <w:tc>
          <w:tcPr>
            <w:tcW w:w="1436" w:type="dxa"/>
            <w:tcBorders>
              <w:bottom w:val="single" w:sz="4" w:space="0" w:color="auto"/>
            </w:tcBorders>
          </w:tcPr>
          <w:p w:rsidR="004079CD" w:rsidRDefault="00722044" w:rsidP="007168E4">
            <w:pPr>
              <w:pStyle w:val="FFlietext"/>
            </w:pPr>
            <w:sdt>
              <w:sdtPr>
                <w:rPr>
                  <w:rFonts w:cs="Arial"/>
                </w:rPr>
                <w:id w:val="782694680"/>
                <w:placeholder>
                  <w:docPart w:val="C6BCDD4CCF11491E8F98EFAFC3741B29"/>
                </w:placeholder>
                <w:showingPlcHdr/>
                <w:comboBox>
                  <w:listItem w:displayText="Trink-/Abwasser" w:value="Trink-/Abwasser"/>
                  <w:listItem w:displayText="Strom" w:value="Strom"/>
                  <w:listItem w:displayText="Steuerkabel" w:value="Steuerkabel"/>
                  <w:listItem w:displayText="Kabelschutzrohr" w:value="Kabelschutzrohr"/>
                  <w:listItem w:displayText="Nah-/Fernwärme" w:value="Nah-/Fernwärme"/>
                  <w:listItem w:displayText="Breitbandversorgung" w:value="Breitbandversorgung"/>
                  <w:listItem w:displayText="Telekommunikationsleitung" w:value="Telekommunikationsleitung"/>
                  <w:listItem w:displayText="Freileitung" w:value="Freileitung"/>
                </w:comboBox>
              </w:sdtPr>
              <w:sdtEndPr/>
              <w:sdtContent>
                <w:r w:rsidR="008533EF">
                  <w:rPr>
                    <w:rStyle w:val="Platzhaltertext"/>
                    <w:sz w:val="16"/>
                  </w:rPr>
                  <w:t>bitte wählen</w:t>
                </w:r>
              </w:sdtContent>
            </w:sdt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79CD" w:rsidRDefault="004079CD" w:rsidP="007168E4">
            <w:pPr>
              <w:pStyle w:val="FFlietext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79CD" w:rsidRDefault="004079CD" w:rsidP="007168E4">
            <w:pPr>
              <w:pStyle w:val="FFlietext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79CD" w:rsidRDefault="004079CD" w:rsidP="007168E4">
            <w:pPr>
              <w:pStyle w:val="FFlietext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79CD" w:rsidRDefault="004079CD" w:rsidP="007168E4">
            <w:pPr>
              <w:pStyle w:val="FFlietext"/>
            </w:pP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Pr="00276189" w:rsidRDefault="004079CD" w:rsidP="007168E4">
            <w:pPr>
              <w:pStyle w:val="FFlietext"/>
              <w:rPr>
                <w:b/>
              </w:rPr>
            </w:pPr>
            <w:r w:rsidRPr="00276189">
              <w:rPr>
                <w:b/>
              </w:rPr>
              <w:t>nur bei Freileitung anzugeben</w:t>
            </w:r>
            <w:r>
              <w:rPr>
                <w:b/>
              </w:rPr>
              <w:t>*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79CD" w:rsidRDefault="004079CD" w:rsidP="007168E4">
            <w:pPr>
              <w:pStyle w:val="FFlietext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79CD" w:rsidRDefault="004079CD" w:rsidP="007168E4">
            <w:pPr>
              <w:pStyle w:val="FFlietext"/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79CD" w:rsidRDefault="004079CD" w:rsidP="007168E4">
            <w:pPr>
              <w:pStyle w:val="FFlietext"/>
            </w:pP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79CD" w:rsidRDefault="004079CD" w:rsidP="007168E4">
            <w:pPr>
              <w:pStyle w:val="FFlietext"/>
            </w:pPr>
          </w:p>
        </w:tc>
      </w:tr>
      <w:tr w:rsidR="004079CD" w:rsidTr="00513C3D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  <w:r>
              <w:t xml:space="preserve">lichte Mindesthöhe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Default="004079CD" w:rsidP="00513C3D">
            <w:pPr>
              <w:pStyle w:val="FFlietext"/>
              <w:jc w:val="right"/>
            </w:pPr>
            <w:r>
              <w:t>in m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173" w:name="Text6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3"/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74" w:name="Text6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4"/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175" w:name="Text6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5"/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176" w:name="Text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6"/>
          </w:p>
        </w:tc>
      </w:tr>
      <w:tr w:rsidR="00513C3D" w:rsidTr="00513C3D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513C3D" w:rsidRDefault="00513C3D" w:rsidP="00513C3D">
            <w:pPr>
              <w:pStyle w:val="FFlietext"/>
            </w:pPr>
            <w:r>
              <w:t>Abstand Mast - Fahrbahnrand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3C3D" w:rsidRDefault="00513C3D" w:rsidP="00513C3D">
            <w:pPr>
              <w:pStyle w:val="FFlietext"/>
              <w:jc w:val="right"/>
            </w:pPr>
            <w:r>
              <w:t>in m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13C3D" w:rsidRDefault="00513C3D" w:rsidP="004079CD">
            <w:pPr>
              <w:pStyle w:val="FFlietext"/>
              <w:jc w:val="center"/>
            </w:pPr>
            <w: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177" w:name="Text6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7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513C3D" w:rsidRDefault="00513C3D" w:rsidP="004079CD">
            <w:pPr>
              <w:pStyle w:val="FFlietext"/>
              <w:jc w:val="center"/>
            </w:pPr>
            <w: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178" w:name="Text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8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513C3D" w:rsidRDefault="00513C3D" w:rsidP="004079CD">
            <w:pPr>
              <w:pStyle w:val="FFlietext"/>
              <w:jc w:val="center"/>
            </w:pPr>
            <w: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179" w:name="Text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9"/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513C3D" w:rsidRDefault="00513C3D" w:rsidP="004079CD">
            <w:pPr>
              <w:pStyle w:val="FFlietext"/>
              <w:jc w:val="center"/>
            </w:pPr>
            <w: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180" w:name="Text7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0"/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4079CD" w:rsidRDefault="004079CD" w:rsidP="007168E4">
            <w:pPr>
              <w:pStyle w:val="FFlietext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79CD" w:rsidRDefault="004079CD" w:rsidP="004079CD">
            <w:pPr>
              <w:pStyle w:val="FFlietext"/>
              <w:jc w:val="center"/>
            </w:pPr>
          </w:p>
        </w:tc>
      </w:tr>
      <w:tr w:rsidR="004079CD" w:rsidTr="00D412FE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:rsidR="004079CD" w:rsidRPr="001C5227" w:rsidRDefault="004079CD" w:rsidP="007168E4">
            <w:pPr>
              <w:pStyle w:val="FFlietext"/>
              <w:rPr>
                <w:b/>
                <w:vertAlign w:val="superscript"/>
              </w:rPr>
            </w:pPr>
            <w:r>
              <w:rPr>
                <w:b/>
              </w:rPr>
              <w:t>Sonstiges</w:t>
            </w:r>
            <w:r>
              <w:rPr>
                <w:b/>
                <w:vertAlign w:val="superscript"/>
              </w:rPr>
              <w:t>1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181" w:name="Text7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1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182" w:name="Text7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2"/>
          </w:p>
        </w:tc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183" w:name="Text7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3"/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:rsidR="004079CD" w:rsidRDefault="007168E4" w:rsidP="004079CD">
            <w:pPr>
              <w:pStyle w:val="FFlietext"/>
              <w:jc w:val="center"/>
            </w:pPr>
            <w: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184" w:name="Text7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4"/>
          </w:p>
        </w:tc>
      </w:tr>
    </w:tbl>
    <w:p w:rsidR="007168E4" w:rsidRDefault="007168E4" w:rsidP="007168E4">
      <w:pPr>
        <w:pStyle w:val="FberschriftZahl"/>
        <w:rPr>
          <w:b w:val="0"/>
          <w:sz w:val="18"/>
          <w:vertAlign w:val="superscript"/>
        </w:rPr>
      </w:pPr>
    </w:p>
    <w:p w:rsidR="007168E4" w:rsidRPr="001C5227" w:rsidRDefault="007168E4" w:rsidP="00844AE0">
      <w:pPr>
        <w:pStyle w:val="FberschriftZahl"/>
        <w:tabs>
          <w:tab w:val="clear" w:pos="567"/>
        </w:tabs>
        <w:ind w:left="518" w:hanging="518"/>
        <w:rPr>
          <w:b w:val="0"/>
          <w:sz w:val="16"/>
        </w:rPr>
      </w:pPr>
      <w:r w:rsidRPr="001C5227">
        <w:rPr>
          <w:b w:val="0"/>
          <w:sz w:val="18"/>
          <w:vertAlign w:val="superscript"/>
        </w:rPr>
        <w:lastRenderedPageBreak/>
        <w:t>1</w:t>
      </w:r>
      <w:r>
        <w:rPr>
          <w:b w:val="0"/>
          <w:sz w:val="18"/>
          <w:vertAlign w:val="superscript"/>
        </w:rPr>
        <w:t xml:space="preserve"> </w:t>
      </w:r>
      <w:r>
        <w:rPr>
          <w:b w:val="0"/>
          <w:sz w:val="16"/>
        </w:rPr>
        <w:t>z</w:t>
      </w:r>
      <w:r w:rsidRPr="001C5227">
        <w:rPr>
          <w:b w:val="0"/>
          <w:sz w:val="16"/>
        </w:rPr>
        <w:t>. B.: besondere Einrichtungen / Maßnahmen wie pass. Korrosionsschutz, akt. Korrosionsschutz, größere Wanddicke, besonders geprüfte Rohre, Abdecksteine, Platten, Montagegerüst, etc.</w:t>
      </w:r>
    </w:p>
    <w:p w:rsidR="0041728F" w:rsidRDefault="0041728F" w:rsidP="00E732D7">
      <w:pPr>
        <w:pStyle w:val="FFlietext"/>
        <w:jc w:val="both"/>
      </w:pPr>
    </w:p>
    <w:sectPr w:rsidR="0041728F" w:rsidSect="00F734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8" w:right="1191" w:bottom="1418" w:left="1418" w:header="709" w:footer="425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E52" w:rsidRDefault="00353E52" w:rsidP="00A5135C">
      <w:r>
        <w:separator/>
      </w:r>
    </w:p>
    <w:p w:rsidR="00353E52" w:rsidRDefault="00353E52"/>
    <w:p w:rsidR="00353E52" w:rsidRDefault="00353E52"/>
    <w:p w:rsidR="00353E52" w:rsidRDefault="00353E52"/>
  </w:endnote>
  <w:endnote w:type="continuationSeparator" w:id="0">
    <w:p w:rsidR="00353E52" w:rsidRDefault="00353E52" w:rsidP="00A5135C">
      <w:r>
        <w:continuationSeparator/>
      </w:r>
    </w:p>
    <w:p w:rsidR="00353E52" w:rsidRDefault="00353E52"/>
    <w:p w:rsidR="00353E52" w:rsidRDefault="00353E52"/>
    <w:p w:rsidR="00353E52" w:rsidRDefault="00353E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52" w:rsidRDefault="00353E52">
    <w:pPr>
      <w:pStyle w:val="Fuzeile"/>
    </w:pPr>
  </w:p>
  <w:p w:rsidR="00353E52" w:rsidRDefault="00353E52"/>
  <w:p w:rsidR="00353E52" w:rsidRDefault="00353E52"/>
  <w:p w:rsidR="00353E52" w:rsidRDefault="00353E5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52" w:rsidRPr="003F3244" w:rsidRDefault="00353E52" w:rsidP="003F3244">
    <w:pPr>
      <w:pStyle w:val="FSeitenzahl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216" behindDoc="1" locked="0" layoutInCell="1" allowOverlap="1">
              <wp:simplePos x="0" y="0"/>
              <wp:positionH relativeFrom="page">
                <wp:posOffset>4462145</wp:posOffset>
              </wp:positionH>
              <wp:positionV relativeFrom="page">
                <wp:posOffset>9901554</wp:posOffset>
              </wp:positionV>
              <wp:extent cx="2861945" cy="0"/>
              <wp:effectExtent l="0" t="0" r="14605" b="19050"/>
              <wp:wrapTight wrapText="bothSides">
                <wp:wrapPolygon edited="0">
                  <wp:start x="0" y="-1"/>
                  <wp:lineTo x="0" y="-1"/>
                  <wp:lineTo x="21566" y="-1"/>
                  <wp:lineTo x="21566" y="-1"/>
                  <wp:lineTo x="0" y="-1"/>
                </wp:wrapPolygon>
              </wp:wrapTight>
              <wp:docPr id="6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1E88C9" id="Line 15" o:spid="_x0000_s1026" style="position:absolute;z-index:-25165926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351.35pt,779.65pt" to="576.7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" strokeweight=".25pt">
              <v:shadow opacity="22938f" offset="0"/>
              <w10:wrap type="tight" anchorx="page" anchory="page"/>
            </v:line>
          </w:pict>
        </mc:Fallback>
      </mc:AlternateContent>
    </w:r>
    <w:r w:rsidRPr="00FF77DD">
      <w:rPr>
        <w:rFonts w:ascii="Wingdings" w:hAnsi="Wingdings"/>
        <w:color w:val="626464"/>
        <w:sz w:val="18"/>
      </w:rPr>
      <w:t></w:t>
    </w:r>
    <w:r w:rsidRPr="00B63C62">
      <w:tab/>
    </w:r>
    <w:r w:rsidRPr="008B5A08">
      <w:rPr>
        <w:rStyle w:val="FFuzeileZchn"/>
        <w:caps/>
      </w:rPr>
      <w:t>Landratsamt Lörrach</w:t>
    </w:r>
    <w:r w:rsidRPr="008B5A08">
      <w:rPr>
        <w:rStyle w:val="FFuzeileZchn"/>
      </w:rPr>
      <w:t xml:space="preserve"> / </w:t>
    </w:r>
    <w:r>
      <w:rPr>
        <w:rStyle w:val="FFuzeileZchn"/>
      </w:rPr>
      <w:t>Fachbereich Straßen / strassen@loerrach-landkreis.de</w:t>
    </w:r>
    <w:r>
      <w:tab/>
    </w:r>
    <w:r w:rsidRPr="003F3244">
      <w:rPr>
        <w:rStyle w:val="FSeitenzahlZchn"/>
      </w:rPr>
      <w:t xml:space="preserve">Seite </w:t>
    </w:r>
    <w:r w:rsidRPr="003F3244">
      <w:rPr>
        <w:rStyle w:val="FSeitenzahlZchn"/>
      </w:rPr>
      <w:fldChar w:fldCharType="begin"/>
    </w:r>
    <w:r w:rsidRPr="003F3244">
      <w:rPr>
        <w:rStyle w:val="FSeitenzahlZchn"/>
      </w:rPr>
      <w:instrText xml:space="preserve">PAGE  </w:instrText>
    </w:r>
    <w:r w:rsidRPr="003F3244">
      <w:rPr>
        <w:rStyle w:val="FSeitenzahlZchn"/>
      </w:rPr>
      <w:fldChar w:fldCharType="separate"/>
    </w:r>
    <w:r w:rsidR="00722044">
      <w:rPr>
        <w:rStyle w:val="FSeitenzahlZchn"/>
        <w:noProof/>
      </w:rPr>
      <w:t>2</w:t>
    </w:r>
    <w:r w:rsidRPr="003F3244">
      <w:rPr>
        <w:rStyle w:val="FSeitenzahlZchn"/>
      </w:rPr>
      <w:fldChar w:fldCharType="end"/>
    </w:r>
  </w:p>
  <w:p w:rsidR="00353E52" w:rsidRPr="003F3244" w:rsidRDefault="00353E52" w:rsidP="003F3244">
    <w:pPr>
      <w:pStyle w:val="FSeitenzah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52" w:rsidRPr="00B63C62" w:rsidRDefault="00353E52" w:rsidP="00A5135C">
    <w:pPr>
      <w:pStyle w:val="Fuzeile"/>
      <w:tabs>
        <w:tab w:val="clear" w:pos="4536"/>
        <w:tab w:val="clear" w:pos="9072"/>
        <w:tab w:val="left" w:pos="0"/>
        <w:tab w:val="right" w:pos="10147"/>
      </w:tabs>
      <w:ind w:left="-170"/>
    </w:pPr>
    <w:r w:rsidRPr="00FF77DD">
      <w:rPr>
        <w:rFonts w:ascii="Wingdings" w:hAnsi="Wingdings"/>
        <w:color w:val="626464"/>
        <w:sz w:val="18"/>
      </w:rPr>
      <w:t></w:t>
    </w:r>
    <w:r w:rsidRPr="00B63C62">
      <w:tab/>
    </w:r>
    <w:r w:rsidRPr="008B5A08">
      <w:rPr>
        <w:rStyle w:val="FFuzeileZchn"/>
        <w:caps/>
      </w:rPr>
      <w:t>Landratsamt Lörrach</w:t>
    </w:r>
    <w:r w:rsidRPr="008B5A08">
      <w:rPr>
        <w:rStyle w:val="FFuzeileZchn"/>
      </w:rPr>
      <w:t xml:space="preserve"> / </w:t>
    </w:r>
    <w:r>
      <w:rPr>
        <w:rStyle w:val="FFuzeileZchn"/>
      </w:rPr>
      <w:t xml:space="preserve">Fachbereich Straßen / strassen@loerrach-landkreis.de </w:t>
    </w:r>
    <w:r>
      <w:tab/>
    </w:r>
    <w:r w:rsidRPr="007C5A97">
      <w:rPr>
        <w:sz w:val="20"/>
      </w:rPr>
      <w:t xml:space="preserve">Seite </w:t>
    </w:r>
    <w:r w:rsidRPr="007C5A97">
      <w:rPr>
        <w:sz w:val="20"/>
      </w:rPr>
      <w:fldChar w:fldCharType="begin"/>
    </w:r>
    <w:r w:rsidRPr="007C5A97">
      <w:rPr>
        <w:sz w:val="20"/>
      </w:rPr>
      <w:instrText xml:space="preserve">PAGE  </w:instrText>
    </w:r>
    <w:r w:rsidRPr="007C5A97">
      <w:rPr>
        <w:sz w:val="20"/>
      </w:rPr>
      <w:fldChar w:fldCharType="separate"/>
    </w:r>
    <w:r w:rsidR="00722044">
      <w:rPr>
        <w:noProof/>
        <w:sz w:val="20"/>
      </w:rPr>
      <w:t>1</w:t>
    </w:r>
    <w:r w:rsidRPr="007C5A97">
      <w:rPr>
        <w:sz w:val="20"/>
      </w:rPr>
      <w:fldChar w:fldCharType="end"/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1" locked="0" layoutInCell="1" allowOverlap="1" wp14:anchorId="7225707A" wp14:editId="2158EC03">
              <wp:simplePos x="0" y="0"/>
              <wp:positionH relativeFrom="page">
                <wp:posOffset>4462145</wp:posOffset>
              </wp:positionH>
              <wp:positionV relativeFrom="page">
                <wp:posOffset>9901554</wp:posOffset>
              </wp:positionV>
              <wp:extent cx="2861945" cy="0"/>
              <wp:effectExtent l="0" t="0" r="14605" b="19050"/>
              <wp:wrapTight wrapText="bothSides">
                <wp:wrapPolygon edited="0">
                  <wp:start x="0" y="-1"/>
                  <wp:lineTo x="0" y="-1"/>
                  <wp:lineTo x="21566" y="-1"/>
                  <wp:lineTo x="21566" y="-1"/>
                  <wp:lineTo x="0" y="-1"/>
                </wp:wrapPolygon>
              </wp:wrapTight>
              <wp:docPr id="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3CF109" id="Line 26" o:spid="_x0000_s1026" style="position:absolute;z-index:-25165721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351.35pt,779.65pt" to="576.7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" strokeweight=".25pt">
              <v:shadow opacity="22938f" offset="0"/>
              <w10:wrap type="tight" anchorx="page" anchory="page"/>
            </v:line>
          </w:pict>
        </mc:Fallback>
      </mc:AlternateContent>
    </w:r>
  </w:p>
  <w:tbl>
    <w:tblPr>
      <w:tblpPr w:vertAnchor="page" w:horzAnchor="page" w:tblpX="398" w:tblpY="16217"/>
      <w:tblW w:w="0" w:type="auto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851"/>
    </w:tblGrid>
    <w:tr w:rsidR="00353E52" w:rsidTr="0063037E">
      <w:tc>
        <w:tcPr>
          <w:tcW w:w="851" w:type="dxa"/>
          <w:vAlign w:val="center"/>
        </w:tcPr>
        <w:p w:rsidR="00353E52" w:rsidRDefault="00353E52" w:rsidP="00F977E5">
          <w:pPr>
            <w:pStyle w:val="LKLFormularnummer"/>
            <w:framePr w:wrap="auto" w:vAnchor="margin" w:hAnchor="text" w:yAlign="inline"/>
            <w:suppressOverlap w:val="0"/>
            <w:rPr>
              <w:rFonts w:cs="Arial"/>
              <w:color w:val="000000"/>
            </w:rPr>
          </w:pPr>
          <w:r>
            <w:rPr>
              <w:rFonts w:cs="Arial"/>
              <w:color w:val="000000"/>
            </w:rPr>
            <w:t>31-40.2</w:t>
          </w:r>
        </w:p>
        <w:p w:rsidR="00353E52" w:rsidRPr="002A746E" w:rsidRDefault="00CC69D9" w:rsidP="00F977E5">
          <w:pPr>
            <w:pStyle w:val="LKLFormularnummer"/>
            <w:framePr w:wrap="auto" w:vAnchor="margin" w:hAnchor="text" w:yAlign="inline"/>
            <w:suppressOverlap w:val="0"/>
          </w:pPr>
          <w:r>
            <w:rPr>
              <w:rFonts w:cs="Arial"/>
              <w:color w:val="000000"/>
            </w:rPr>
            <w:t>29</w:t>
          </w:r>
          <w:r w:rsidR="00A821C4">
            <w:rPr>
              <w:rFonts w:cs="Arial"/>
              <w:color w:val="000000"/>
            </w:rPr>
            <w:t>.06.</w:t>
          </w:r>
          <w:r w:rsidR="00353E52">
            <w:rPr>
              <w:rFonts w:cs="Arial"/>
              <w:color w:val="000000"/>
            </w:rPr>
            <w:t>2020</w:t>
          </w:r>
        </w:p>
      </w:tc>
    </w:tr>
  </w:tbl>
  <w:p w:rsidR="00353E52" w:rsidRDefault="00353E52" w:rsidP="003618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E52" w:rsidRDefault="00353E52" w:rsidP="00A5135C">
      <w:r>
        <w:separator/>
      </w:r>
    </w:p>
    <w:p w:rsidR="00353E52" w:rsidRDefault="00353E52"/>
    <w:p w:rsidR="00353E52" w:rsidRDefault="00353E52"/>
    <w:p w:rsidR="00353E52" w:rsidRDefault="00353E52"/>
  </w:footnote>
  <w:footnote w:type="continuationSeparator" w:id="0">
    <w:p w:rsidR="00353E52" w:rsidRDefault="00353E52" w:rsidP="00A5135C">
      <w:r>
        <w:continuationSeparator/>
      </w:r>
    </w:p>
    <w:p w:rsidR="00353E52" w:rsidRDefault="00353E52"/>
    <w:p w:rsidR="00353E52" w:rsidRDefault="00353E52"/>
    <w:p w:rsidR="00353E52" w:rsidRDefault="00353E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52" w:rsidRDefault="00353E52">
    <w:pPr>
      <w:pStyle w:val="Kopfzeile"/>
    </w:pPr>
  </w:p>
  <w:p w:rsidR="00353E52" w:rsidRDefault="00353E52"/>
  <w:p w:rsidR="00353E52" w:rsidRDefault="00353E52"/>
  <w:p w:rsidR="00353E52" w:rsidRDefault="00353E5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52" w:rsidRDefault="00353E52" w:rsidP="006A041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E52" w:rsidRPr="00AA3EA6" w:rsidRDefault="00353E52" w:rsidP="00A5135C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>
                                <wp:extent cx="7541895" cy="10689590"/>
                                <wp:effectExtent l="0" t="0" r="1905" b="0"/>
                                <wp:docPr id="9" name="Bild 7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7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1895" cy="10689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0;margin-top:-7.1pt;width:608.4pt;height:863.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" filled="f" stroked="f">
              <v:textbox inset=",7.2pt,,7.2pt">
                <w:txbxContent>
                  <w:p w:rsidR="0063037E" w:rsidRPr="00AA3EA6" w:rsidRDefault="0063037E" w:rsidP="00A5135C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</w:rPr>
                      <w:drawing>
                        <wp:inline distT="0" distB="0" distL="0" distR="0">
                          <wp:extent cx="7541895" cy="10689590"/>
                          <wp:effectExtent l="0" t="0" r="1905" b="0"/>
                          <wp:docPr id="9" name="Bild 7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7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1895" cy="10689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page" w:tblpX="1180" w:tblpY="557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654"/>
    </w:tblGrid>
    <w:tr w:rsidR="00353E52" w:rsidRPr="00167578">
      <w:trPr>
        <w:trHeight w:val="1134"/>
      </w:trPr>
      <w:tc>
        <w:tcPr>
          <w:tcW w:w="4654" w:type="dxa"/>
          <w:vAlign w:val="bottom"/>
        </w:tcPr>
        <w:p w:rsidR="00353E52" w:rsidRPr="00053A34" w:rsidRDefault="00353E52" w:rsidP="001C5227">
          <w:pPr>
            <w:pStyle w:val="FKopfzeilesw"/>
            <w:framePr w:hSpace="0" w:wrap="auto" w:vAnchor="margin" w:hAnchor="text" w:xAlign="left" w:yAlign="inline"/>
          </w:pPr>
          <w:r>
            <w:drawing>
              <wp:inline distT="0" distB="0" distL="0" distR="0">
                <wp:extent cx="105410" cy="105410"/>
                <wp:effectExtent l="0" t="0" r="8890" b="8890"/>
                <wp:docPr id="1" name="Bild 9" descr="Quadrat_Fachbereich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9" descr="Quadrat_Fachbereich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410" cy="105410"/>
                        </a:xfrm>
                        <a:prstGeom prst="rect">
                          <a:avLst/>
                        </a:prstGeom>
                        <a:solidFill>
                          <a:srgbClr val="87888A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  <w:t>fachbereich strassen</w:t>
          </w:r>
        </w:p>
      </w:tc>
    </w:tr>
  </w:tbl>
  <w:p w:rsidR="00353E52" w:rsidRDefault="00353E52">
    <w:pPr>
      <w:pStyle w:val="Kopfzeile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1656079</wp:posOffset>
              </wp:positionV>
              <wp:extent cx="5904230" cy="0"/>
              <wp:effectExtent l="0" t="0" r="20320" b="19050"/>
              <wp:wrapNone/>
              <wp:docPr id="5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42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88AE9D" id="Line 30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70.9pt,130.4pt" to="535.8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" strokeweight=".25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E52" w:rsidRPr="00AA3EA6" w:rsidRDefault="00353E52" w:rsidP="00A5135C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>
                                <wp:extent cx="7541895" cy="10689590"/>
                                <wp:effectExtent l="0" t="0" r="1905" b="0"/>
                                <wp:docPr id="8" name="Bild 8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8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1895" cy="10689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7" type="#_x0000_t202" style="position:absolute;margin-left:0;margin-top:-7.1pt;width:608.4pt;height:863.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" filled="f" stroked="f">
              <v:textbox inset=",7.2pt,,7.2pt">
                <w:txbxContent>
                  <w:p w:rsidR="0063037E" w:rsidRPr="00AA3EA6" w:rsidRDefault="0063037E" w:rsidP="00A5135C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</w:rPr>
                      <w:drawing>
                        <wp:inline distT="0" distB="0" distL="0" distR="0">
                          <wp:extent cx="7541895" cy="10689590"/>
                          <wp:effectExtent l="0" t="0" r="1905" b="0"/>
                          <wp:docPr id="8" name="Bild 8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8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1895" cy="10689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4466590</wp:posOffset>
          </wp:positionH>
          <wp:positionV relativeFrom="page">
            <wp:posOffset>391160</wp:posOffset>
          </wp:positionV>
          <wp:extent cx="2346960" cy="975995"/>
          <wp:effectExtent l="0" t="0" r="0" b="0"/>
          <wp:wrapNone/>
          <wp:docPr id="3" name="Bild 25" descr="6073_Standard-Brief_Fuss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5" descr="6073_Standard-Brief_Fuss_D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6960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A72ED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5FEA"/>
    <w:multiLevelType w:val="hybridMultilevel"/>
    <w:tmpl w:val="1A1C1F82"/>
    <w:lvl w:ilvl="0" w:tplc="8936481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 w:tplc="064CFC7E">
      <w:start w:val="1"/>
      <w:numFmt w:val="bullet"/>
      <w:pStyle w:val="FAufzhlung2"/>
      <w:lvlText w:val="-"/>
      <w:lvlJc w:val="left"/>
      <w:pPr>
        <w:tabs>
          <w:tab w:val="num" w:pos="0"/>
        </w:tabs>
        <w:ind w:left="-11" w:firstLine="249"/>
      </w:pPr>
      <w:rPr>
        <w:rFonts w:ascii="Arial" w:hAnsi="Arial" w:hint="default"/>
        <w:color w:val="auto"/>
        <w:sz w:val="2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E4277"/>
    <w:multiLevelType w:val="multilevel"/>
    <w:tmpl w:val="2E4C7B2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73651"/>
    <w:multiLevelType w:val="hybridMultilevel"/>
    <w:tmpl w:val="E7124872"/>
    <w:lvl w:ilvl="0" w:tplc="36A6C782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7A8AA"/>
        <w:sz w:val="50"/>
        <w:szCs w:val="50"/>
      </w:rPr>
    </w:lvl>
    <w:lvl w:ilvl="1" w:tplc="0407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016158E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50F0E"/>
    <w:multiLevelType w:val="hybridMultilevel"/>
    <w:tmpl w:val="2E4C7B2E"/>
    <w:lvl w:ilvl="0" w:tplc="14E4C09E">
      <w:start w:val="1"/>
      <w:numFmt w:val="bullet"/>
      <w:pStyle w:val="Fberschrift2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C14BC"/>
    <w:multiLevelType w:val="multilevel"/>
    <w:tmpl w:val="9A1E0D72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D9DADB"/>
        <w:sz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709BF"/>
    <w:multiLevelType w:val="hybridMultilevel"/>
    <w:tmpl w:val="82A800CE"/>
    <w:lvl w:ilvl="0" w:tplc="1ED2E26C">
      <w:start w:val="1"/>
      <w:numFmt w:val="decimal"/>
      <w:pStyle w:val="FAufzhlungZahl"/>
      <w:lvlText w:val="%1."/>
      <w:lvlJc w:val="left"/>
      <w:pPr>
        <w:tabs>
          <w:tab w:val="num" w:pos="626"/>
        </w:tabs>
        <w:ind w:left="626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8" w15:restartNumberingAfterBreak="0">
    <w:nsid w:val="28A61178"/>
    <w:multiLevelType w:val="hybridMultilevel"/>
    <w:tmpl w:val="A716842A"/>
    <w:lvl w:ilvl="0" w:tplc="DF0C8376">
      <w:start w:val="1"/>
      <w:numFmt w:val="bullet"/>
      <w:pStyle w:val="LKLAufzhlung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F4CEC"/>
    <w:multiLevelType w:val="multilevel"/>
    <w:tmpl w:val="D7A8C668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7A8AA"/>
        <w:sz w:val="50"/>
        <w:szCs w:val="50"/>
      </w:rPr>
    </w:lvl>
    <w:lvl w:ilvl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10" w15:restartNumberingAfterBreak="0">
    <w:nsid w:val="2E343635"/>
    <w:multiLevelType w:val="multilevel"/>
    <w:tmpl w:val="4C605780"/>
    <w:lvl w:ilvl="0">
      <w:start w:val="1"/>
      <w:numFmt w:val="bullet"/>
      <w:lvlText w:val=""/>
      <w:lvlJc w:val="left"/>
      <w:pPr>
        <w:tabs>
          <w:tab w:val="num" w:pos="1327"/>
        </w:tabs>
        <w:ind w:left="1327" w:hanging="360"/>
      </w:pPr>
      <w:rPr>
        <w:rFonts w:ascii="Wingdings" w:hAnsi="Wingdings" w:hint="default"/>
        <w:color w:val="D9DADB"/>
        <w:sz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A587D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F6E8F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62094"/>
    <w:multiLevelType w:val="multilevel"/>
    <w:tmpl w:val="2E4C7B2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561AA"/>
    <w:multiLevelType w:val="multilevel"/>
    <w:tmpl w:val="EC7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9F2050B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27670"/>
    <w:multiLevelType w:val="hybridMultilevel"/>
    <w:tmpl w:val="B5CABD9A"/>
    <w:lvl w:ilvl="0" w:tplc="3030FB0A">
      <w:start w:val="1"/>
      <w:numFmt w:val="bullet"/>
      <w:pStyle w:val="FAufzhlung1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A7A8AA"/>
        <w:spacing w:val="0"/>
        <w:w w:val="100"/>
        <w:position w:val="0"/>
        <w:sz w:val="50"/>
        <w:szCs w:val="50"/>
      </w:rPr>
    </w:lvl>
    <w:lvl w:ilvl="1" w:tplc="0407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17" w15:restartNumberingAfterBreak="0">
    <w:nsid w:val="526544CA"/>
    <w:multiLevelType w:val="hybridMultilevel"/>
    <w:tmpl w:val="BF62CA38"/>
    <w:lvl w:ilvl="0" w:tplc="8E7838B2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D9DADB"/>
        <w:sz w:val="4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467BE"/>
    <w:multiLevelType w:val="multilevel"/>
    <w:tmpl w:val="1062BE20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092DDE"/>
    <w:multiLevelType w:val="hybridMultilevel"/>
    <w:tmpl w:val="EC7E2A9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E9480C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60375F87"/>
    <w:multiLevelType w:val="multilevel"/>
    <w:tmpl w:val="B5CABD9A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A7A8AA"/>
        <w:spacing w:val="0"/>
        <w:w w:val="100"/>
        <w:position w:val="0"/>
        <w:sz w:val="50"/>
        <w:szCs w:val="50"/>
      </w:rPr>
    </w:lvl>
    <w:lvl w:ilvl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21" w15:restartNumberingAfterBreak="0">
    <w:nsid w:val="67237038"/>
    <w:multiLevelType w:val="hybridMultilevel"/>
    <w:tmpl w:val="2D30EE48"/>
    <w:lvl w:ilvl="0" w:tplc="27CACF8E">
      <w:start w:val="1"/>
      <w:numFmt w:val="bullet"/>
      <w:lvlText w:val=""/>
      <w:lvlJc w:val="left"/>
      <w:pPr>
        <w:tabs>
          <w:tab w:val="num" w:pos="1327"/>
        </w:tabs>
        <w:ind w:left="1327" w:hanging="360"/>
      </w:pPr>
      <w:rPr>
        <w:rFonts w:ascii="Wingdings" w:hAnsi="Wingdings" w:hint="default"/>
        <w:color w:val="D9DADB"/>
        <w:sz w:val="4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7E06AB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21"/>
  </w:num>
  <w:num w:numId="5">
    <w:abstractNumId w:val="7"/>
  </w:num>
  <w:num w:numId="6">
    <w:abstractNumId w:val="0"/>
  </w:num>
  <w:num w:numId="7">
    <w:abstractNumId w:val="15"/>
  </w:num>
  <w:num w:numId="8">
    <w:abstractNumId w:val="4"/>
  </w:num>
  <w:num w:numId="9">
    <w:abstractNumId w:val="10"/>
  </w:num>
  <w:num w:numId="10">
    <w:abstractNumId w:val="17"/>
  </w:num>
  <w:num w:numId="11">
    <w:abstractNumId w:val="18"/>
  </w:num>
  <w:num w:numId="12">
    <w:abstractNumId w:val="7"/>
  </w:num>
  <w:num w:numId="13">
    <w:abstractNumId w:val="7"/>
  </w:num>
  <w:num w:numId="14">
    <w:abstractNumId w:val="6"/>
  </w:num>
  <w:num w:numId="15">
    <w:abstractNumId w:val="3"/>
  </w:num>
  <w:num w:numId="16">
    <w:abstractNumId w:val="22"/>
  </w:num>
  <w:num w:numId="17">
    <w:abstractNumId w:val="12"/>
  </w:num>
  <w:num w:numId="18">
    <w:abstractNumId w:val="9"/>
  </w:num>
  <w:num w:numId="19">
    <w:abstractNumId w:val="16"/>
  </w:num>
  <w:num w:numId="20">
    <w:abstractNumId w:val="16"/>
  </w:num>
  <w:num w:numId="21">
    <w:abstractNumId w:val="20"/>
  </w:num>
  <w:num w:numId="22">
    <w:abstractNumId w:val="11"/>
  </w:num>
  <w:num w:numId="23">
    <w:abstractNumId w:val="19"/>
  </w:num>
  <w:num w:numId="24">
    <w:abstractNumId w:val="13"/>
  </w:num>
  <w:num w:numId="25">
    <w:abstractNumId w:val="2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formatting="1" w:enforcement="1" w:cryptProviderType="rsaAES" w:cryptAlgorithmClass="hash" w:cryptAlgorithmType="typeAny" w:cryptAlgorithmSid="14" w:cryptSpinCount="100000" w:hash="buA+JGf9XH+Ax4JooWw0ZgS5Z0kF009lgf3B6kj7xgA+Gixu67OMPGvkkD0NywdaTYhq9uDW32EHM/fU/+DMZw==" w:salt="JC12fRgB2bHIsZQXZn/0lA=="/>
  <w:defaultTabStop w:val="709"/>
  <w:autoHyphenation/>
  <w:hyphenationZone w:val="142"/>
  <w:drawingGridHorizontalSpacing w:val="110"/>
  <w:drawingGridVerticalSpacing w:val="299"/>
  <w:displayHorizontalDrawingGridEvery w:val="0"/>
  <w:doNotShadeFormData/>
  <w:noPunctuationKerning/>
  <w:characterSpacingControl w:val="doNotCompress"/>
  <w:doNotValidateAgainstSchema/>
  <w:doNotDemarcateInvalidXml/>
  <w:hdrShapeDefaults>
    <o:shapedefaults v:ext="edit" spidmax="10241">
      <o:colormru v:ext="edit" colors="#d9dad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E80"/>
    <w:rsid w:val="00005C31"/>
    <w:rsid w:val="0001083B"/>
    <w:rsid w:val="00012E86"/>
    <w:rsid w:val="00017382"/>
    <w:rsid w:val="00031E32"/>
    <w:rsid w:val="000448AE"/>
    <w:rsid w:val="00051997"/>
    <w:rsid w:val="0006257D"/>
    <w:rsid w:val="00064335"/>
    <w:rsid w:val="00076AE1"/>
    <w:rsid w:val="00093C65"/>
    <w:rsid w:val="000950AE"/>
    <w:rsid w:val="000A1CDB"/>
    <w:rsid w:val="000A4158"/>
    <w:rsid w:val="000A7B31"/>
    <w:rsid w:val="000B6D87"/>
    <w:rsid w:val="000C1CC3"/>
    <w:rsid w:val="000F338E"/>
    <w:rsid w:val="000F36DC"/>
    <w:rsid w:val="000F4EF9"/>
    <w:rsid w:val="00103E6D"/>
    <w:rsid w:val="00113416"/>
    <w:rsid w:val="0011355E"/>
    <w:rsid w:val="00130DD9"/>
    <w:rsid w:val="001314D9"/>
    <w:rsid w:val="00135BC8"/>
    <w:rsid w:val="00136AAF"/>
    <w:rsid w:val="001426BE"/>
    <w:rsid w:val="00150CEC"/>
    <w:rsid w:val="00163FD7"/>
    <w:rsid w:val="0017071A"/>
    <w:rsid w:val="0017209D"/>
    <w:rsid w:val="00172FBD"/>
    <w:rsid w:val="001742CB"/>
    <w:rsid w:val="00180C54"/>
    <w:rsid w:val="00182E93"/>
    <w:rsid w:val="0018615B"/>
    <w:rsid w:val="00186A7D"/>
    <w:rsid w:val="001A74B2"/>
    <w:rsid w:val="001B3507"/>
    <w:rsid w:val="001B443D"/>
    <w:rsid w:val="001B4ED7"/>
    <w:rsid w:val="001B53F5"/>
    <w:rsid w:val="001C5227"/>
    <w:rsid w:val="001D1A16"/>
    <w:rsid w:val="001D57DB"/>
    <w:rsid w:val="001D6A07"/>
    <w:rsid w:val="001E104F"/>
    <w:rsid w:val="00202B5D"/>
    <w:rsid w:val="00205B78"/>
    <w:rsid w:val="0020698D"/>
    <w:rsid w:val="00212271"/>
    <w:rsid w:val="002209FE"/>
    <w:rsid w:val="0022241C"/>
    <w:rsid w:val="0022265D"/>
    <w:rsid w:val="00235E88"/>
    <w:rsid w:val="0024159B"/>
    <w:rsid w:val="00242F8D"/>
    <w:rsid w:val="00255938"/>
    <w:rsid w:val="00256F35"/>
    <w:rsid w:val="0026293F"/>
    <w:rsid w:val="00267EDD"/>
    <w:rsid w:val="002719F3"/>
    <w:rsid w:val="00276189"/>
    <w:rsid w:val="00283239"/>
    <w:rsid w:val="0029363C"/>
    <w:rsid w:val="002A2743"/>
    <w:rsid w:val="002A27A7"/>
    <w:rsid w:val="002A3E98"/>
    <w:rsid w:val="002A4104"/>
    <w:rsid w:val="002B2C64"/>
    <w:rsid w:val="002C1679"/>
    <w:rsid w:val="002E1D5D"/>
    <w:rsid w:val="002F5279"/>
    <w:rsid w:val="00304148"/>
    <w:rsid w:val="00306552"/>
    <w:rsid w:val="00307EE4"/>
    <w:rsid w:val="00314F66"/>
    <w:rsid w:val="0031532E"/>
    <w:rsid w:val="00315B15"/>
    <w:rsid w:val="0031688B"/>
    <w:rsid w:val="00323771"/>
    <w:rsid w:val="00324BE8"/>
    <w:rsid w:val="003355B9"/>
    <w:rsid w:val="00343078"/>
    <w:rsid w:val="0034358A"/>
    <w:rsid w:val="00353E52"/>
    <w:rsid w:val="00356DD1"/>
    <w:rsid w:val="00357017"/>
    <w:rsid w:val="003618DE"/>
    <w:rsid w:val="003716B3"/>
    <w:rsid w:val="0037314B"/>
    <w:rsid w:val="00373BD6"/>
    <w:rsid w:val="00374936"/>
    <w:rsid w:val="00375C7E"/>
    <w:rsid w:val="003765BB"/>
    <w:rsid w:val="003A1306"/>
    <w:rsid w:val="003A29A5"/>
    <w:rsid w:val="003A62D7"/>
    <w:rsid w:val="003B072D"/>
    <w:rsid w:val="003C2B42"/>
    <w:rsid w:val="003D0AAD"/>
    <w:rsid w:val="003E72C5"/>
    <w:rsid w:val="003F3244"/>
    <w:rsid w:val="003F48B0"/>
    <w:rsid w:val="004079CD"/>
    <w:rsid w:val="0041067C"/>
    <w:rsid w:val="00412570"/>
    <w:rsid w:val="00412861"/>
    <w:rsid w:val="0041432F"/>
    <w:rsid w:val="004170EA"/>
    <w:rsid w:val="0041728F"/>
    <w:rsid w:val="00425354"/>
    <w:rsid w:val="00432076"/>
    <w:rsid w:val="00437824"/>
    <w:rsid w:val="00444D8E"/>
    <w:rsid w:val="00450AA7"/>
    <w:rsid w:val="00451496"/>
    <w:rsid w:val="004617B9"/>
    <w:rsid w:val="00464812"/>
    <w:rsid w:val="0046790B"/>
    <w:rsid w:val="00471029"/>
    <w:rsid w:val="00472196"/>
    <w:rsid w:val="004857E8"/>
    <w:rsid w:val="004873F6"/>
    <w:rsid w:val="004A3C03"/>
    <w:rsid w:val="004A4850"/>
    <w:rsid w:val="004B364E"/>
    <w:rsid w:val="004B7B95"/>
    <w:rsid w:val="004C71C2"/>
    <w:rsid w:val="004E2C61"/>
    <w:rsid w:val="004E55C0"/>
    <w:rsid w:val="004E6CFA"/>
    <w:rsid w:val="004F4A0E"/>
    <w:rsid w:val="00501F22"/>
    <w:rsid w:val="00513C3D"/>
    <w:rsid w:val="005224F4"/>
    <w:rsid w:val="00525BCB"/>
    <w:rsid w:val="00533489"/>
    <w:rsid w:val="0053765C"/>
    <w:rsid w:val="00537BF7"/>
    <w:rsid w:val="00580ED2"/>
    <w:rsid w:val="00591615"/>
    <w:rsid w:val="005A201C"/>
    <w:rsid w:val="005A78CA"/>
    <w:rsid w:val="005B353E"/>
    <w:rsid w:val="005B3F79"/>
    <w:rsid w:val="005B69B5"/>
    <w:rsid w:val="005B7BC8"/>
    <w:rsid w:val="005C0364"/>
    <w:rsid w:val="005C3877"/>
    <w:rsid w:val="005C3FD9"/>
    <w:rsid w:val="005E3225"/>
    <w:rsid w:val="005E7AED"/>
    <w:rsid w:val="005F1F86"/>
    <w:rsid w:val="005F4834"/>
    <w:rsid w:val="00604E7B"/>
    <w:rsid w:val="00613AF8"/>
    <w:rsid w:val="006256AB"/>
    <w:rsid w:val="0063037E"/>
    <w:rsid w:val="006309C9"/>
    <w:rsid w:val="00636B60"/>
    <w:rsid w:val="006432EB"/>
    <w:rsid w:val="006449D0"/>
    <w:rsid w:val="00645169"/>
    <w:rsid w:val="006541B9"/>
    <w:rsid w:val="00656346"/>
    <w:rsid w:val="00662BE8"/>
    <w:rsid w:val="00667A32"/>
    <w:rsid w:val="006807D7"/>
    <w:rsid w:val="00684405"/>
    <w:rsid w:val="006949AE"/>
    <w:rsid w:val="006A041E"/>
    <w:rsid w:val="006A0F8A"/>
    <w:rsid w:val="006A72C6"/>
    <w:rsid w:val="006B30A4"/>
    <w:rsid w:val="006B348D"/>
    <w:rsid w:val="006C0DBD"/>
    <w:rsid w:val="006C1257"/>
    <w:rsid w:val="006C3BDC"/>
    <w:rsid w:val="006C5F47"/>
    <w:rsid w:val="006C73C1"/>
    <w:rsid w:val="006C74B9"/>
    <w:rsid w:val="006E6CE4"/>
    <w:rsid w:val="00707573"/>
    <w:rsid w:val="007130D6"/>
    <w:rsid w:val="007155F9"/>
    <w:rsid w:val="007168E4"/>
    <w:rsid w:val="00720F17"/>
    <w:rsid w:val="00722044"/>
    <w:rsid w:val="007249D5"/>
    <w:rsid w:val="00725727"/>
    <w:rsid w:val="00725AC0"/>
    <w:rsid w:val="00744295"/>
    <w:rsid w:val="00746075"/>
    <w:rsid w:val="00750556"/>
    <w:rsid w:val="007529CC"/>
    <w:rsid w:val="00760AC1"/>
    <w:rsid w:val="0076425C"/>
    <w:rsid w:val="0076721D"/>
    <w:rsid w:val="00772A0F"/>
    <w:rsid w:val="00775122"/>
    <w:rsid w:val="00795E92"/>
    <w:rsid w:val="007A3E02"/>
    <w:rsid w:val="007C431F"/>
    <w:rsid w:val="007C5A97"/>
    <w:rsid w:val="007D7B2C"/>
    <w:rsid w:val="007E4CE9"/>
    <w:rsid w:val="007F2DDE"/>
    <w:rsid w:val="007F777D"/>
    <w:rsid w:val="008015DD"/>
    <w:rsid w:val="008048A1"/>
    <w:rsid w:val="00811CB5"/>
    <w:rsid w:val="008128D8"/>
    <w:rsid w:val="00816A3E"/>
    <w:rsid w:val="00825918"/>
    <w:rsid w:val="008261B6"/>
    <w:rsid w:val="008409A5"/>
    <w:rsid w:val="00844AE0"/>
    <w:rsid w:val="008468A9"/>
    <w:rsid w:val="00852584"/>
    <w:rsid w:val="008533EF"/>
    <w:rsid w:val="008541A0"/>
    <w:rsid w:val="00860457"/>
    <w:rsid w:val="00864D20"/>
    <w:rsid w:val="00865127"/>
    <w:rsid w:val="00873A9F"/>
    <w:rsid w:val="008A31F2"/>
    <w:rsid w:val="008A6A5C"/>
    <w:rsid w:val="008B5A08"/>
    <w:rsid w:val="008C5850"/>
    <w:rsid w:val="008C68EC"/>
    <w:rsid w:val="008D40C3"/>
    <w:rsid w:val="008E4CDC"/>
    <w:rsid w:val="008F653B"/>
    <w:rsid w:val="009061D7"/>
    <w:rsid w:val="0090707D"/>
    <w:rsid w:val="00914F6D"/>
    <w:rsid w:val="00916897"/>
    <w:rsid w:val="009227D4"/>
    <w:rsid w:val="00953BE6"/>
    <w:rsid w:val="009611BB"/>
    <w:rsid w:val="00986970"/>
    <w:rsid w:val="00993084"/>
    <w:rsid w:val="009B1C13"/>
    <w:rsid w:val="009B4F40"/>
    <w:rsid w:val="009C17AF"/>
    <w:rsid w:val="009D6EF4"/>
    <w:rsid w:val="009E61EF"/>
    <w:rsid w:val="00A0086F"/>
    <w:rsid w:val="00A00BC1"/>
    <w:rsid w:val="00A1706F"/>
    <w:rsid w:val="00A240E8"/>
    <w:rsid w:val="00A503F9"/>
    <w:rsid w:val="00A5135C"/>
    <w:rsid w:val="00A57A1A"/>
    <w:rsid w:val="00A60F77"/>
    <w:rsid w:val="00A61D0A"/>
    <w:rsid w:val="00A71B0F"/>
    <w:rsid w:val="00A72E13"/>
    <w:rsid w:val="00A75A79"/>
    <w:rsid w:val="00A7683F"/>
    <w:rsid w:val="00A821C4"/>
    <w:rsid w:val="00A85C5C"/>
    <w:rsid w:val="00A9022F"/>
    <w:rsid w:val="00A911ED"/>
    <w:rsid w:val="00A96AEF"/>
    <w:rsid w:val="00AA17C6"/>
    <w:rsid w:val="00AB185C"/>
    <w:rsid w:val="00AB1DD7"/>
    <w:rsid w:val="00AC5618"/>
    <w:rsid w:val="00AD1341"/>
    <w:rsid w:val="00AD542D"/>
    <w:rsid w:val="00AE1A61"/>
    <w:rsid w:val="00AE2C77"/>
    <w:rsid w:val="00AF1854"/>
    <w:rsid w:val="00AF5371"/>
    <w:rsid w:val="00B011A8"/>
    <w:rsid w:val="00B03137"/>
    <w:rsid w:val="00B21B36"/>
    <w:rsid w:val="00B2692E"/>
    <w:rsid w:val="00B419B7"/>
    <w:rsid w:val="00B44D93"/>
    <w:rsid w:val="00B51E13"/>
    <w:rsid w:val="00B721DC"/>
    <w:rsid w:val="00B7375F"/>
    <w:rsid w:val="00B843C6"/>
    <w:rsid w:val="00B871E2"/>
    <w:rsid w:val="00B93ED9"/>
    <w:rsid w:val="00B94914"/>
    <w:rsid w:val="00BA7DE0"/>
    <w:rsid w:val="00BB017E"/>
    <w:rsid w:val="00BB0EE5"/>
    <w:rsid w:val="00BB3D7E"/>
    <w:rsid w:val="00BB4859"/>
    <w:rsid w:val="00BB6E82"/>
    <w:rsid w:val="00BC367E"/>
    <w:rsid w:val="00BC6CF2"/>
    <w:rsid w:val="00BD6BDC"/>
    <w:rsid w:val="00BE5644"/>
    <w:rsid w:val="00C03BBE"/>
    <w:rsid w:val="00C04C49"/>
    <w:rsid w:val="00C06A65"/>
    <w:rsid w:val="00C326A2"/>
    <w:rsid w:val="00C35DC3"/>
    <w:rsid w:val="00C63207"/>
    <w:rsid w:val="00C8747F"/>
    <w:rsid w:val="00C96E8D"/>
    <w:rsid w:val="00CA19A0"/>
    <w:rsid w:val="00CA572C"/>
    <w:rsid w:val="00CB161F"/>
    <w:rsid w:val="00CC69D9"/>
    <w:rsid w:val="00CD7683"/>
    <w:rsid w:val="00CE16D2"/>
    <w:rsid w:val="00CE18F8"/>
    <w:rsid w:val="00CF10CC"/>
    <w:rsid w:val="00CF433C"/>
    <w:rsid w:val="00CF5E37"/>
    <w:rsid w:val="00CF5E80"/>
    <w:rsid w:val="00D00317"/>
    <w:rsid w:val="00D04EFF"/>
    <w:rsid w:val="00D05EBB"/>
    <w:rsid w:val="00D208B0"/>
    <w:rsid w:val="00D3452F"/>
    <w:rsid w:val="00D37AE7"/>
    <w:rsid w:val="00D412FE"/>
    <w:rsid w:val="00D57A4B"/>
    <w:rsid w:val="00D60F01"/>
    <w:rsid w:val="00D6191D"/>
    <w:rsid w:val="00D628C4"/>
    <w:rsid w:val="00D646A8"/>
    <w:rsid w:val="00D70707"/>
    <w:rsid w:val="00D84B8B"/>
    <w:rsid w:val="00D952F4"/>
    <w:rsid w:val="00DA28D7"/>
    <w:rsid w:val="00DA5701"/>
    <w:rsid w:val="00DB7784"/>
    <w:rsid w:val="00DD0107"/>
    <w:rsid w:val="00DD639F"/>
    <w:rsid w:val="00DE33DF"/>
    <w:rsid w:val="00DE4776"/>
    <w:rsid w:val="00DE59F0"/>
    <w:rsid w:val="00DF6512"/>
    <w:rsid w:val="00E01CBF"/>
    <w:rsid w:val="00E04DBD"/>
    <w:rsid w:val="00E1400D"/>
    <w:rsid w:val="00E1518A"/>
    <w:rsid w:val="00E277E2"/>
    <w:rsid w:val="00E277F5"/>
    <w:rsid w:val="00E27C57"/>
    <w:rsid w:val="00E33ABF"/>
    <w:rsid w:val="00E42ABC"/>
    <w:rsid w:val="00E44B1D"/>
    <w:rsid w:val="00E462E0"/>
    <w:rsid w:val="00E732D7"/>
    <w:rsid w:val="00E7639F"/>
    <w:rsid w:val="00E9251B"/>
    <w:rsid w:val="00E927B6"/>
    <w:rsid w:val="00E96AFA"/>
    <w:rsid w:val="00EA1249"/>
    <w:rsid w:val="00EA31E1"/>
    <w:rsid w:val="00EA4D6A"/>
    <w:rsid w:val="00EB2CCA"/>
    <w:rsid w:val="00EC0C6A"/>
    <w:rsid w:val="00EC1A56"/>
    <w:rsid w:val="00EC2E78"/>
    <w:rsid w:val="00EC67F8"/>
    <w:rsid w:val="00EC78F4"/>
    <w:rsid w:val="00ED663C"/>
    <w:rsid w:val="00EE2853"/>
    <w:rsid w:val="00EE44BD"/>
    <w:rsid w:val="00EE54A1"/>
    <w:rsid w:val="00F02C0D"/>
    <w:rsid w:val="00F130D8"/>
    <w:rsid w:val="00F16A21"/>
    <w:rsid w:val="00F17DC6"/>
    <w:rsid w:val="00F2000B"/>
    <w:rsid w:val="00F2342F"/>
    <w:rsid w:val="00F23DDB"/>
    <w:rsid w:val="00F2606C"/>
    <w:rsid w:val="00F302E7"/>
    <w:rsid w:val="00F353C2"/>
    <w:rsid w:val="00F363DE"/>
    <w:rsid w:val="00F43204"/>
    <w:rsid w:val="00F438D0"/>
    <w:rsid w:val="00F43C5E"/>
    <w:rsid w:val="00F45DE6"/>
    <w:rsid w:val="00F5228C"/>
    <w:rsid w:val="00F53977"/>
    <w:rsid w:val="00F54278"/>
    <w:rsid w:val="00F66C05"/>
    <w:rsid w:val="00F67AFC"/>
    <w:rsid w:val="00F7342F"/>
    <w:rsid w:val="00F92CA6"/>
    <w:rsid w:val="00F977E5"/>
    <w:rsid w:val="00FA5632"/>
    <w:rsid w:val="00FA5F02"/>
    <w:rsid w:val="00FA7428"/>
    <w:rsid w:val="00FB652E"/>
    <w:rsid w:val="00FC31BD"/>
    <w:rsid w:val="00FC533B"/>
    <w:rsid w:val="00FE5701"/>
    <w:rsid w:val="00FF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9dadb"/>
    </o:shapedefaults>
    <o:shapelayout v:ext="edit">
      <o:idmap v:ext="edit" data="1"/>
    </o:shapelayout>
  </w:shapeDefaults>
  <w:doNotEmbedSmartTags/>
  <w:decimalSymbol w:val=","/>
  <w:listSeparator w:val=";"/>
  <w14:docId w14:val="72DB51AE"/>
  <w15:docId w15:val="{2650060F-4EC5-4ED5-9E36-C0EDF544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mbria" w:hAnsi="Arial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1" w:qFormat="1"/>
    <w:lsdException w:name="heading 2" w:qFormat="1"/>
    <w:lsdException w:name="heading 3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semiHidden/>
    <w:qFormat/>
    <w:rsid w:val="000A1CDB"/>
    <w:rPr>
      <w:sz w:val="22"/>
      <w:szCs w:val="22"/>
    </w:rPr>
  </w:style>
  <w:style w:type="paragraph" w:styleId="berschrift1">
    <w:name w:val="heading 1"/>
    <w:basedOn w:val="Standard"/>
    <w:next w:val="Standard"/>
    <w:semiHidden/>
    <w:qFormat/>
    <w:locked/>
    <w:rsid w:val="00816A3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semiHidden/>
    <w:qFormat/>
    <w:locked/>
    <w:rsid w:val="00816A3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locked/>
    <w:rsid w:val="00816A3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paragraph" w:styleId="Fuzeile">
    <w:name w:val="footer"/>
    <w:basedOn w:val="Standard"/>
    <w:link w:val="Fu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table" w:styleId="Tabellenraster">
    <w:name w:val="Table Grid"/>
    <w:basedOn w:val="NormaleTabelle"/>
    <w:semiHidden/>
    <w:locked/>
    <w:rsid w:val="00176A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Kopfzeilesw">
    <w:name w:val="F_Kopfzeile sw"/>
    <w:basedOn w:val="Standard"/>
    <w:qFormat/>
    <w:rsid w:val="00993084"/>
    <w:pPr>
      <w:framePr w:hSpace="142" w:wrap="around" w:vAnchor="page" w:hAnchor="page" w:x="1180" w:y="557"/>
      <w:tabs>
        <w:tab w:val="left" w:pos="238"/>
      </w:tabs>
      <w:spacing w:before="240"/>
      <w:ind w:left="227" w:hanging="238"/>
    </w:pPr>
    <w:rPr>
      <w:caps/>
      <w:noProof/>
    </w:rPr>
  </w:style>
  <w:style w:type="paragraph" w:customStyle="1" w:styleId="Fberschrift1">
    <w:name w:val="F_Überschrift 1"/>
    <w:basedOn w:val="Standard"/>
    <w:qFormat/>
    <w:rsid w:val="00DC4DB1"/>
    <w:pPr>
      <w:spacing w:after="360" w:line="274" w:lineRule="auto"/>
    </w:pPr>
    <w:rPr>
      <w:b/>
      <w:bCs/>
      <w:sz w:val="28"/>
    </w:rPr>
  </w:style>
  <w:style w:type="paragraph" w:customStyle="1" w:styleId="LKLZwischentitel">
    <w:name w:val="LKL_Zwischentitel"/>
    <w:basedOn w:val="Standard"/>
    <w:semiHidden/>
    <w:qFormat/>
    <w:rsid w:val="00341816"/>
    <w:rPr>
      <w:b/>
      <w:sz w:val="20"/>
    </w:rPr>
  </w:style>
  <w:style w:type="paragraph" w:customStyle="1" w:styleId="LKLQuadrathell">
    <w:name w:val="LKL_Quadrat_hell"/>
    <w:basedOn w:val="Standard"/>
    <w:semiHidden/>
    <w:qFormat/>
    <w:rsid w:val="000C112E"/>
    <w:rPr>
      <w:rFonts w:ascii="Wingdings" w:hAnsi="Wingdings"/>
      <w:b/>
      <w:color w:val="CFD1D2"/>
    </w:rPr>
  </w:style>
  <w:style w:type="paragraph" w:customStyle="1" w:styleId="LKLTabellenormal">
    <w:name w:val="LKL_Tabelle_normal"/>
    <w:basedOn w:val="Standard"/>
    <w:semiHidden/>
    <w:qFormat/>
    <w:rsid w:val="002014AC"/>
    <w:pPr>
      <w:spacing w:line="274" w:lineRule="auto"/>
    </w:pPr>
    <w:rPr>
      <w:sz w:val="20"/>
    </w:rPr>
  </w:style>
  <w:style w:type="paragraph" w:customStyle="1" w:styleId="LKLTabellenTitel">
    <w:name w:val="LKL_Tabellen_Titel"/>
    <w:basedOn w:val="LKLTabellenormal"/>
    <w:semiHidden/>
    <w:qFormat/>
    <w:rsid w:val="009D3D6F"/>
    <w:pPr>
      <w:jc w:val="center"/>
    </w:pPr>
    <w:rPr>
      <w:sz w:val="16"/>
    </w:rPr>
  </w:style>
  <w:style w:type="paragraph" w:customStyle="1" w:styleId="FErgnzungstext">
    <w:name w:val="F_Ergänzungstext"/>
    <w:basedOn w:val="Standard"/>
    <w:qFormat/>
    <w:rsid w:val="00C8747F"/>
    <w:rPr>
      <w:sz w:val="16"/>
    </w:rPr>
  </w:style>
  <w:style w:type="character" w:styleId="Seitenzahl">
    <w:name w:val="page number"/>
    <w:uiPriority w:val="99"/>
    <w:semiHidden/>
    <w:locked/>
    <w:rsid w:val="0044710C"/>
    <w:rPr>
      <w:sz w:val="20"/>
    </w:rPr>
  </w:style>
  <w:style w:type="paragraph" w:customStyle="1" w:styleId="LKLSeitenzahl">
    <w:name w:val="LKL_Seitenzahl"/>
    <w:basedOn w:val="Fuzeile"/>
    <w:semiHidden/>
    <w:qFormat/>
    <w:rsid w:val="00B92BAC"/>
    <w:pPr>
      <w:ind w:right="-774"/>
      <w:jc w:val="right"/>
    </w:pPr>
    <w:rPr>
      <w:noProof/>
    </w:rPr>
  </w:style>
  <w:style w:type="paragraph" w:customStyle="1" w:styleId="EinfacherAbsatz">
    <w:name w:val="[Einfacher Absatz]"/>
    <w:basedOn w:val="Standard"/>
    <w:uiPriority w:val="99"/>
    <w:semiHidden/>
    <w:locked/>
    <w:rsid w:val="00156F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hAnsi="Times-Italic" w:cs="Times-Italic"/>
      <w:color w:val="000000"/>
    </w:rPr>
  </w:style>
  <w:style w:type="paragraph" w:customStyle="1" w:styleId="LKLAufzhlung">
    <w:name w:val="LKL_Aufzählung"/>
    <w:basedOn w:val="Standard"/>
    <w:semiHidden/>
    <w:rsid w:val="00341816"/>
    <w:pPr>
      <w:widowControl w:val="0"/>
      <w:numPr>
        <w:numId w:val="1"/>
      </w:numPr>
      <w:tabs>
        <w:tab w:val="clear" w:pos="720"/>
        <w:tab w:val="left" w:pos="357"/>
      </w:tabs>
      <w:autoSpaceDE w:val="0"/>
      <w:autoSpaceDN w:val="0"/>
      <w:adjustRightInd w:val="0"/>
      <w:spacing w:line="408" w:lineRule="auto"/>
      <w:ind w:left="357" w:hanging="357"/>
      <w:textAlignment w:val="center"/>
    </w:pPr>
    <w:rPr>
      <w:rFonts w:cs="ArialMT"/>
      <w:color w:val="000000"/>
      <w:sz w:val="20"/>
    </w:rPr>
  </w:style>
  <w:style w:type="paragraph" w:customStyle="1" w:styleId="LKLErgnzungstext">
    <w:name w:val="LKL_Ergänzungstext"/>
    <w:basedOn w:val="LKLAufzhlung"/>
    <w:semiHidden/>
    <w:qFormat/>
    <w:rsid w:val="00341816"/>
    <w:pPr>
      <w:numPr>
        <w:numId w:val="0"/>
      </w:numPr>
      <w:spacing w:line="331" w:lineRule="auto"/>
    </w:pPr>
    <w:rPr>
      <w:sz w:val="16"/>
    </w:rPr>
  </w:style>
  <w:style w:type="paragraph" w:customStyle="1" w:styleId="LKLNormalerText">
    <w:name w:val="LKL_NormalerText"/>
    <w:basedOn w:val="LKLErgnzungstext"/>
    <w:link w:val="LKLNormalerTextZchn"/>
    <w:semiHidden/>
    <w:qFormat/>
    <w:rsid w:val="009D3D6F"/>
    <w:pPr>
      <w:spacing w:line="288" w:lineRule="auto"/>
    </w:pPr>
    <w:rPr>
      <w:sz w:val="20"/>
    </w:rPr>
  </w:style>
  <w:style w:type="character" w:customStyle="1" w:styleId="LKLNormalerTextZchn">
    <w:name w:val="LKL_NormalerText Zchn"/>
    <w:link w:val="LKLNormalerText"/>
    <w:semiHidden/>
    <w:rsid w:val="003765BB"/>
    <w:rPr>
      <w:rFonts w:cs="ArialMT"/>
      <w:color w:val="000000"/>
      <w:sz w:val="20"/>
    </w:rPr>
  </w:style>
  <w:style w:type="paragraph" w:customStyle="1" w:styleId="LKLTabelleLegende">
    <w:name w:val="LKL_Tabelle_Legende"/>
    <w:basedOn w:val="EinfacherAbsatz"/>
    <w:semiHidden/>
    <w:qFormat/>
    <w:rsid w:val="00BE5B1F"/>
    <w:pPr>
      <w:tabs>
        <w:tab w:val="left" w:pos="1587"/>
      </w:tabs>
      <w:spacing w:line="264" w:lineRule="auto"/>
    </w:pPr>
    <w:rPr>
      <w:rFonts w:ascii="Arial" w:hAnsi="Arial" w:cs="ArialMT"/>
      <w:sz w:val="16"/>
      <w:szCs w:val="16"/>
    </w:rPr>
  </w:style>
  <w:style w:type="paragraph" w:customStyle="1" w:styleId="LKLAbstandklein">
    <w:name w:val="LKL_Abstand_klein"/>
    <w:basedOn w:val="Standard"/>
    <w:semiHidden/>
    <w:qFormat/>
    <w:rsid w:val="006D07B2"/>
    <w:pPr>
      <w:tabs>
        <w:tab w:val="left" w:pos="0"/>
      </w:tabs>
      <w:ind w:left="-232"/>
    </w:pPr>
    <w:rPr>
      <w:sz w:val="12"/>
    </w:rPr>
  </w:style>
  <w:style w:type="paragraph" w:customStyle="1" w:styleId="LKLAbstandgro">
    <w:name w:val="LKL_Abstand_groß"/>
    <w:basedOn w:val="Standard"/>
    <w:semiHidden/>
    <w:qFormat/>
    <w:rsid w:val="006D07B2"/>
    <w:pPr>
      <w:spacing w:line="274" w:lineRule="auto"/>
    </w:pPr>
    <w:rPr>
      <w:sz w:val="36"/>
    </w:rPr>
  </w:style>
  <w:style w:type="paragraph" w:customStyle="1" w:styleId="LKLFTitel1">
    <w:name w:val="LKL_F_Titel_1"/>
    <w:basedOn w:val="Standard"/>
    <w:semiHidden/>
    <w:qFormat/>
    <w:rsid w:val="00641277"/>
    <w:pPr>
      <w:spacing w:after="360" w:line="274" w:lineRule="auto"/>
    </w:pPr>
    <w:rPr>
      <w:b/>
      <w:bCs/>
      <w:sz w:val="28"/>
    </w:rPr>
  </w:style>
  <w:style w:type="paragraph" w:customStyle="1" w:styleId="LKLTabelenkrper">
    <w:name w:val="LKL_Tabelenkörper"/>
    <w:basedOn w:val="LKLTabellenormal"/>
    <w:semiHidden/>
    <w:qFormat/>
    <w:rsid w:val="009A1339"/>
    <w:pPr>
      <w:ind w:left="71"/>
    </w:pPr>
    <w:rPr>
      <w:sz w:val="16"/>
    </w:rPr>
  </w:style>
  <w:style w:type="paragraph" w:customStyle="1" w:styleId="LKLTabelleSumme">
    <w:name w:val="LKL_Tabelle_Summe"/>
    <w:basedOn w:val="LKLTabellenormal"/>
    <w:semiHidden/>
    <w:qFormat/>
    <w:rsid w:val="009A1339"/>
    <w:pPr>
      <w:jc w:val="center"/>
    </w:pPr>
    <w:rPr>
      <w:b/>
      <w:sz w:val="16"/>
    </w:rPr>
  </w:style>
  <w:style w:type="paragraph" w:customStyle="1" w:styleId="LKLTabellenkrper">
    <w:name w:val="LKL_Tabellenkörper"/>
    <w:basedOn w:val="LKLTabellenormal"/>
    <w:semiHidden/>
    <w:qFormat/>
    <w:rsid w:val="009A1339"/>
    <w:pPr>
      <w:ind w:left="71"/>
    </w:pPr>
    <w:rPr>
      <w:sz w:val="16"/>
    </w:rPr>
  </w:style>
  <w:style w:type="paragraph" w:customStyle="1" w:styleId="LKLFormularnummer">
    <w:name w:val="LKL_Formularnummer"/>
    <w:basedOn w:val="Standard"/>
    <w:semiHidden/>
    <w:qFormat/>
    <w:rsid w:val="009D3D6F"/>
    <w:pPr>
      <w:framePr w:wrap="around" w:vAnchor="page" w:hAnchor="page" w:y="16444"/>
      <w:tabs>
        <w:tab w:val="right" w:pos="8080"/>
      </w:tabs>
      <w:spacing w:line="274" w:lineRule="auto"/>
      <w:suppressOverlap/>
    </w:pPr>
    <w:rPr>
      <w:sz w:val="12"/>
    </w:rPr>
  </w:style>
  <w:style w:type="paragraph" w:customStyle="1" w:styleId="LKLQuadratZwischentitel">
    <w:name w:val="LKL_Quadrat_Zwischentitel"/>
    <w:basedOn w:val="Standard"/>
    <w:semiHidden/>
    <w:qFormat/>
    <w:rsid w:val="000C112E"/>
    <w:rPr>
      <w:rFonts w:ascii="Wingdings" w:hAnsi="Wingdings"/>
      <w:b/>
      <w:color w:val="87888A"/>
    </w:rPr>
  </w:style>
  <w:style w:type="paragraph" w:customStyle="1" w:styleId="LKLTabellefett">
    <w:name w:val="LKL_Tabelle_fett"/>
    <w:basedOn w:val="LKLTabellenormal"/>
    <w:semiHidden/>
    <w:qFormat/>
    <w:rsid w:val="009D3D6F"/>
    <w:pPr>
      <w:jc w:val="center"/>
    </w:pPr>
    <w:rPr>
      <w:b/>
      <w:sz w:val="16"/>
    </w:rPr>
  </w:style>
  <w:style w:type="paragraph" w:customStyle="1" w:styleId="LKLTabelleJaNein">
    <w:name w:val="LKL_Tabelle_JaNein"/>
    <w:basedOn w:val="LKLTabellenormal"/>
    <w:semiHidden/>
    <w:qFormat/>
    <w:rsid w:val="009D3D6F"/>
    <w:pPr>
      <w:tabs>
        <w:tab w:val="center" w:pos="252"/>
        <w:tab w:val="center" w:pos="769"/>
      </w:tabs>
    </w:pPr>
    <w:rPr>
      <w:sz w:val="16"/>
    </w:rPr>
  </w:style>
  <w:style w:type="paragraph" w:customStyle="1" w:styleId="Fberschrift2">
    <w:name w:val="F_Überschrift 2"/>
    <w:basedOn w:val="Standard"/>
    <w:next w:val="FFlietext"/>
    <w:rsid w:val="00953BE6"/>
    <w:pPr>
      <w:widowControl w:val="0"/>
      <w:numPr>
        <w:numId w:val="2"/>
      </w:numPr>
      <w:tabs>
        <w:tab w:val="clear" w:pos="709"/>
        <w:tab w:val="left" w:pos="255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256" w:hanging="284"/>
      <w:textAlignment w:val="center"/>
    </w:pPr>
    <w:rPr>
      <w:rFonts w:cs="ArialMT"/>
      <w:b/>
      <w:color w:val="000000"/>
    </w:rPr>
  </w:style>
  <w:style w:type="paragraph" w:customStyle="1" w:styleId="FFlietext">
    <w:name w:val="F_Fließtext"/>
    <w:basedOn w:val="Standard"/>
    <w:link w:val="FFlietextZchnZchn"/>
    <w:rsid w:val="00D84B8B"/>
    <w:pPr>
      <w:tabs>
        <w:tab w:val="left" w:pos="1219"/>
        <w:tab w:val="right" w:pos="4899"/>
        <w:tab w:val="left" w:pos="5613"/>
        <w:tab w:val="right" w:pos="9282"/>
      </w:tabs>
    </w:pPr>
    <w:rPr>
      <w:sz w:val="20"/>
    </w:rPr>
  </w:style>
  <w:style w:type="character" w:customStyle="1" w:styleId="FFlietextZchnZchn">
    <w:name w:val="F_Fließtext Zchn Zchn"/>
    <w:link w:val="FFlietext"/>
    <w:rsid w:val="003765BB"/>
    <w:rPr>
      <w:sz w:val="20"/>
    </w:rPr>
  </w:style>
  <w:style w:type="paragraph" w:customStyle="1" w:styleId="FAufzhlung2">
    <w:name w:val="F_Aufzählung 2"/>
    <w:basedOn w:val="Standard"/>
    <w:rsid w:val="00816A3E"/>
    <w:pPr>
      <w:widowControl w:val="0"/>
      <w:numPr>
        <w:ilvl w:val="1"/>
        <w:numId w:val="3"/>
      </w:numPr>
      <w:tabs>
        <w:tab w:val="clear" w:pos="0"/>
        <w:tab w:val="left" w:pos="1457"/>
        <w:tab w:val="right" w:pos="4900"/>
        <w:tab w:val="left" w:pos="5614"/>
        <w:tab w:val="right" w:pos="9281"/>
      </w:tabs>
      <w:autoSpaceDE w:val="0"/>
      <w:autoSpaceDN w:val="0"/>
      <w:adjustRightInd w:val="0"/>
      <w:spacing w:before="140" w:line="264" w:lineRule="auto"/>
      <w:ind w:left="1457" w:hanging="238"/>
      <w:textAlignment w:val="center"/>
    </w:pPr>
    <w:rPr>
      <w:rFonts w:cs="ArialMT"/>
      <w:color w:val="000000"/>
      <w:sz w:val="20"/>
    </w:rPr>
  </w:style>
  <w:style w:type="paragraph" w:customStyle="1" w:styleId="FAufzhlung1">
    <w:name w:val="F_Aufzählung 1"/>
    <w:basedOn w:val="Standard"/>
    <w:rsid w:val="00816A3E"/>
    <w:pPr>
      <w:widowControl w:val="0"/>
      <w:numPr>
        <w:numId w:val="19"/>
      </w:numPr>
      <w:tabs>
        <w:tab w:val="clear" w:pos="709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1219" w:hanging="323"/>
      <w:contextualSpacing/>
      <w:textAlignment w:val="center"/>
    </w:pPr>
    <w:rPr>
      <w:rFonts w:cs="ArialMT"/>
      <w:color w:val="000000"/>
      <w:sz w:val="20"/>
      <w:szCs w:val="20"/>
    </w:rPr>
  </w:style>
  <w:style w:type="paragraph" w:customStyle="1" w:styleId="LKLQuadratankreuzen">
    <w:name w:val="LKL_Quadrat_ankreuzen"/>
    <w:basedOn w:val="LKLQuadrathell"/>
    <w:semiHidden/>
    <w:qFormat/>
    <w:rsid w:val="00696380"/>
    <w:rPr>
      <w:sz w:val="20"/>
    </w:rPr>
  </w:style>
  <w:style w:type="paragraph" w:customStyle="1" w:styleId="FFuzeile">
    <w:name w:val="F_Fußzeile"/>
    <w:basedOn w:val="Fuzeile"/>
    <w:link w:val="FFuzeileZchn"/>
    <w:rsid w:val="008B72A1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16"/>
    </w:rPr>
  </w:style>
  <w:style w:type="character" w:customStyle="1" w:styleId="FFuzeileZchn">
    <w:name w:val="F_Fußzeile Zchn"/>
    <w:link w:val="FFuzeile"/>
    <w:rsid w:val="003765BB"/>
    <w:rPr>
      <w:sz w:val="16"/>
    </w:rPr>
  </w:style>
  <w:style w:type="paragraph" w:customStyle="1" w:styleId="FAbstand">
    <w:name w:val="F_Abstand"/>
    <w:basedOn w:val="Standard"/>
    <w:qFormat/>
    <w:rsid w:val="00C03F7A"/>
    <w:pPr>
      <w:spacing w:before="1134"/>
    </w:pPr>
  </w:style>
  <w:style w:type="paragraph" w:styleId="Sprechblasentext">
    <w:name w:val="Balloon Text"/>
    <w:basedOn w:val="Standard"/>
    <w:semiHidden/>
    <w:locked/>
    <w:rsid w:val="006B348D"/>
    <w:rPr>
      <w:rFonts w:ascii="Tahoma" w:hAnsi="Tahoma" w:cs="Tahoma"/>
      <w:sz w:val="16"/>
      <w:szCs w:val="16"/>
    </w:rPr>
  </w:style>
  <w:style w:type="paragraph" w:customStyle="1" w:styleId="FAufzhlungZahl">
    <w:name w:val="F_Aufzählung Zahl"/>
    <w:basedOn w:val="Standard"/>
    <w:rsid w:val="00816A3E"/>
    <w:pPr>
      <w:widowControl w:val="0"/>
      <w:numPr>
        <w:numId w:val="5"/>
      </w:numPr>
      <w:tabs>
        <w:tab w:val="clear" w:pos="626"/>
      </w:tabs>
      <w:autoSpaceDE w:val="0"/>
      <w:autoSpaceDN w:val="0"/>
      <w:adjustRightInd w:val="0"/>
      <w:spacing w:before="140" w:line="264" w:lineRule="auto"/>
      <w:ind w:left="1219" w:hanging="323"/>
      <w:textAlignment w:val="center"/>
    </w:pPr>
    <w:rPr>
      <w:rFonts w:cs="ArialMT"/>
      <w:color w:val="000000"/>
      <w:sz w:val="20"/>
    </w:rPr>
  </w:style>
  <w:style w:type="paragraph" w:customStyle="1" w:styleId="FFlietextwichtig">
    <w:name w:val="F_Fließtext wichtig"/>
    <w:basedOn w:val="Standard"/>
    <w:rsid w:val="00A57A1A"/>
    <w:pPr>
      <w:widowControl w:val="0"/>
      <w:autoSpaceDE w:val="0"/>
      <w:autoSpaceDN w:val="0"/>
      <w:adjustRightInd w:val="0"/>
      <w:spacing w:line="336" w:lineRule="auto"/>
      <w:ind w:left="-11"/>
      <w:textAlignment w:val="center"/>
    </w:pPr>
    <w:rPr>
      <w:rFonts w:cs="ArialMT"/>
      <w:b/>
      <w:color w:val="000000"/>
      <w:sz w:val="20"/>
      <w:szCs w:val="20"/>
    </w:rPr>
  </w:style>
  <w:style w:type="paragraph" w:customStyle="1" w:styleId="FEinzug">
    <w:name w:val="F_Einzug"/>
    <w:basedOn w:val="FFlietext"/>
    <w:rsid w:val="008F653B"/>
    <w:pPr>
      <w:ind w:left="1218"/>
    </w:pPr>
  </w:style>
  <w:style w:type="paragraph" w:customStyle="1" w:styleId="FAnkreuzvariante">
    <w:name w:val="F_Ankreuzvariante"/>
    <w:basedOn w:val="FFlietext"/>
    <w:link w:val="FAnkreuzvarianteZchnZchn"/>
    <w:rsid w:val="00F02C0D"/>
    <w:pPr>
      <w:spacing w:before="140"/>
      <w:ind w:left="1219" w:hanging="323"/>
    </w:pPr>
  </w:style>
  <w:style w:type="character" w:customStyle="1" w:styleId="FAnkreuzvarianteZchnZchn">
    <w:name w:val="F_Ankreuzvariante Zchn Zchn"/>
    <w:link w:val="FAnkreuzvariante"/>
    <w:rsid w:val="003765BB"/>
    <w:rPr>
      <w:sz w:val="20"/>
    </w:rPr>
  </w:style>
  <w:style w:type="paragraph" w:customStyle="1" w:styleId="Fberschrift3">
    <w:name w:val="F_Überschrift 3"/>
    <w:basedOn w:val="Standard"/>
    <w:next w:val="FFlietext"/>
    <w:rsid w:val="00A503F9"/>
    <w:pPr>
      <w:tabs>
        <w:tab w:val="left" w:pos="1219"/>
        <w:tab w:val="right" w:pos="4899"/>
        <w:tab w:val="left" w:pos="5613"/>
        <w:tab w:val="right" w:pos="9282"/>
      </w:tabs>
      <w:spacing w:before="200" w:after="120"/>
    </w:pPr>
    <w:rPr>
      <w:b/>
      <w:sz w:val="20"/>
    </w:rPr>
  </w:style>
  <w:style w:type="paragraph" w:customStyle="1" w:styleId="LKLErgnzungen">
    <w:name w:val="LKL_Ergänzungen"/>
    <w:basedOn w:val="Standard"/>
    <w:semiHidden/>
    <w:qFormat/>
    <w:rsid w:val="00D952F4"/>
    <w:pPr>
      <w:spacing w:line="274" w:lineRule="auto"/>
    </w:pPr>
    <w:rPr>
      <w:sz w:val="16"/>
    </w:rPr>
  </w:style>
  <w:style w:type="paragraph" w:customStyle="1" w:styleId="FAufzhlung3">
    <w:name w:val="F_Aufzählung 3"/>
    <w:basedOn w:val="LKLAufzhlung"/>
    <w:rsid w:val="00D60F01"/>
    <w:pPr>
      <w:tabs>
        <w:tab w:val="clear" w:pos="357"/>
        <w:tab w:val="num" w:pos="798"/>
      </w:tabs>
      <w:spacing w:line="264" w:lineRule="auto"/>
      <w:ind w:left="805" w:hanging="238"/>
    </w:pPr>
  </w:style>
  <w:style w:type="paragraph" w:styleId="Funotentext">
    <w:name w:val="footnote text"/>
    <w:basedOn w:val="Standard"/>
    <w:semiHidden/>
    <w:locked/>
    <w:rsid w:val="00EE2853"/>
    <w:rPr>
      <w:sz w:val="20"/>
      <w:szCs w:val="20"/>
    </w:rPr>
  </w:style>
  <w:style w:type="character" w:styleId="Funotenzeichen">
    <w:name w:val="footnote reference"/>
    <w:semiHidden/>
    <w:locked/>
    <w:rsid w:val="00EE2853"/>
    <w:rPr>
      <w:vertAlign w:val="superscript"/>
    </w:rPr>
  </w:style>
  <w:style w:type="paragraph" w:customStyle="1" w:styleId="FberschriftZahl">
    <w:name w:val="F_Überschrift Zahl"/>
    <w:basedOn w:val="FFlietext"/>
    <w:rsid w:val="00172FBD"/>
    <w:pPr>
      <w:tabs>
        <w:tab w:val="clear" w:pos="1219"/>
        <w:tab w:val="left" w:pos="567"/>
      </w:tabs>
      <w:ind w:left="567" w:hanging="567"/>
    </w:pPr>
    <w:rPr>
      <w:b/>
      <w:sz w:val="22"/>
    </w:rPr>
  </w:style>
  <w:style w:type="paragraph" w:customStyle="1" w:styleId="FSeitenzahl">
    <w:name w:val="F_Seitenzahl"/>
    <w:basedOn w:val="Fuzeile"/>
    <w:link w:val="FSeitenzahlZchn"/>
    <w:rsid w:val="003F3244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20"/>
      <w:szCs w:val="20"/>
    </w:rPr>
  </w:style>
  <w:style w:type="character" w:customStyle="1" w:styleId="FSeitenzahlZchn">
    <w:name w:val="F_Seitenzahl Zchn"/>
    <w:link w:val="FSeitenzahl"/>
    <w:rsid w:val="003765BB"/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locked/>
    <w:rsid w:val="00667A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1230\_CD_Umsetzung\ALLGEMEIN_Corporate%20Design_2013-05-15\Dezernat%20III\34%20Stra&#223;en\_31-40.2%20TB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28EF4957FD640D7ACCDBC13E550B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1D7AC3-47B4-47F5-A332-31F07FCC6026}"/>
      </w:docPartPr>
      <w:docPartBody>
        <w:p w:rsidR="00CF0ABD" w:rsidRDefault="00951A4E" w:rsidP="00951A4E">
          <w:pPr>
            <w:pStyle w:val="428EF4957FD640D7ACCDBC13E550BC262"/>
          </w:pPr>
          <w:r w:rsidRPr="00C4063D">
            <w:rPr>
              <w:rStyle w:val="Platzhaltertext"/>
              <w:b w:val="0"/>
            </w:rPr>
            <w:t>Nr</w:t>
          </w:r>
          <w:r w:rsidRPr="00C4063D">
            <w:rPr>
              <w:rStyle w:val="Platzhaltertext"/>
              <w:b w:val="0"/>
              <w:sz w:val="18"/>
              <w:szCs w:val="18"/>
            </w:rPr>
            <w:t xml:space="preserve">.          </w:t>
          </w:r>
        </w:p>
      </w:docPartBody>
    </w:docPart>
    <w:docPart>
      <w:docPartPr>
        <w:name w:val="330FB7AB59964321BBD33D5A18F555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C750C8-9811-4D91-9B95-6267A6CC6D7A}"/>
      </w:docPartPr>
      <w:docPartBody>
        <w:p w:rsidR="00CF0ABD" w:rsidRDefault="00951A4E" w:rsidP="00951A4E">
          <w:pPr>
            <w:pStyle w:val="330FB7AB59964321BBD33D5A18F555A62"/>
          </w:pPr>
          <w:r w:rsidRPr="00C4063D">
            <w:rPr>
              <w:rStyle w:val="Platzhaltertext"/>
              <w:b w:val="0"/>
            </w:rPr>
            <w:t>Nr</w:t>
          </w:r>
          <w:r w:rsidRPr="00C4063D">
            <w:rPr>
              <w:rStyle w:val="Platzhaltertext"/>
              <w:b w:val="0"/>
              <w:sz w:val="18"/>
              <w:szCs w:val="18"/>
            </w:rPr>
            <w:t xml:space="preserve">.         </w:t>
          </w:r>
        </w:p>
      </w:docPartBody>
    </w:docPart>
    <w:docPart>
      <w:docPartPr>
        <w:name w:val="0C085D6A47734CD1B7E05F3FE27E02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49EA1D-902D-43D7-A879-64C01AECE46C}"/>
      </w:docPartPr>
      <w:docPartBody>
        <w:p w:rsidR="00CF0ABD" w:rsidRDefault="00951A4E" w:rsidP="00951A4E">
          <w:pPr>
            <w:pStyle w:val="0C085D6A47734CD1B7E05F3FE27E02042"/>
          </w:pPr>
          <w:r w:rsidRPr="00C4063D">
            <w:rPr>
              <w:rStyle w:val="Platzhaltertext"/>
            </w:rPr>
            <w:t>Nr</w:t>
          </w:r>
          <w:r w:rsidRPr="00C4063D">
            <w:rPr>
              <w:rStyle w:val="Platzhaltertext"/>
              <w:sz w:val="18"/>
              <w:szCs w:val="18"/>
            </w:rPr>
            <w:t xml:space="preserve">.            </w:t>
          </w:r>
        </w:p>
      </w:docPartBody>
    </w:docPart>
    <w:docPart>
      <w:docPartPr>
        <w:name w:val="2C1BBD6C98164D3884AF5C2B8A18ED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AE4359-01A0-4239-AE78-D4FDA7784C5D}"/>
      </w:docPartPr>
      <w:docPartBody>
        <w:p w:rsidR="00CF0ABD" w:rsidRDefault="00951A4E" w:rsidP="00951A4E">
          <w:pPr>
            <w:pStyle w:val="2C1BBD6C98164D3884AF5C2B8A18ED752"/>
          </w:pPr>
          <w:r>
            <w:rPr>
              <w:rStyle w:val="Platzhaltertext"/>
              <w:sz w:val="16"/>
            </w:rPr>
            <w:t>bitte wählen</w:t>
          </w:r>
        </w:p>
      </w:docPartBody>
    </w:docPart>
    <w:docPart>
      <w:docPartPr>
        <w:name w:val="1029D46AED304D388E0B2C6DB27022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DAC801-E4E8-4803-8EB9-D2E12FAC53A0}"/>
      </w:docPartPr>
      <w:docPartBody>
        <w:p w:rsidR="00CF0ABD" w:rsidRDefault="00951A4E" w:rsidP="00951A4E">
          <w:pPr>
            <w:pStyle w:val="1029D46AED304D388E0B2C6DB27022762"/>
          </w:pPr>
          <w:r>
            <w:rPr>
              <w:rStyle w:val="Platzhaltertext"/>
              <w:sz w:val="16"/>
            </w:rPr>
            <w:t>bitte wählen</w:t>
          </w:r>
        </w:p>
      </w:docPartBody>
    </w:docPart>
    <w:docPart>
      <w:docPartPr>
        <w:name w:val="4BD087411F684F52AD0ED06101197C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B41EF5-3854-4AE2-A536-6B27C01D6B5A}"/>
      </w:docPartPr>
      <w:docPartBody>
        <w:p w:rsidR="00CF0ABD" w:rsidRDefault="00951A4E" w:rsidP="00951A4E">
          <w:pPr>
            <w:pStyle w:val="4BD087411F684F52AD0ED06101197CDD2"/>
          </w:pPr>
          <w:r>
            <w:rPr>
              <w:rStyle w:val="Platzhaltertext"/>
              <w:sz w:val="16"/>
            </w:rPr>
            <w:t>bitte wählen</w:t>
          </w:r>
        </w:p>
      </w:docPartBody>
    </w:docPart>
    <w:docPart>
      <w:docPartPr>
        <w:name w:val="A52AE39B2AB348BCA22ECAAF0A8AB6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49ADB0-55BE-414D-B429-E394F859A49A}"/>
      </w:docPartPr>
      <w:docPartBody>
        <w:p w:rsidR="00CF0ABD" w:rsidRDefault="00951A4E" w:rsidP="00951A4E">
          <w:pPr>
            <w:pStyle w:val="A52AE39B2AB348BCA22ECAAF0A8AB6572"/>
          </w:pPr>
          <w:r>
            <w:rPr>
              <w:rStyle w:val="Platzhaltertext"/>
              <w:sz w:val="16"/>
            </w:rPr>
            <w:t>bitte wählen</w:t>
          </w:r>
        </w:p>
      </w:docPartBody>
    </w:docPart>
    <w:docPart>
      <w:docPartPr>
        <w:name w:val="EA1C1EA7C1F74CB0B6C4DD410E3CDC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C36873-B663-40B1-93E1-FFE630389E94}"/>
      </w:docPartPr>
      <w:docPartBody>
        <w:p w:rsidR="00CF0ABD" w:rsidRDefault="002A6BF3">
          <w:pPr>
            <w:pStyle w:val="EA1C1EA7C1F74CB0B6C4DD410E3CDCDD"/>
          </w:pPr>
          <w:r>
            <w:rPr>
              <w:rStyle w:val="Platzhaltertext"/>
              <w:sz w:val="16"/>
            </w:rPr>
            <w:t>bitte wählen</w:t>
          </w:r>
        </w:p>
      </w:docPartBody>
    </w:docPart>
    <w:docPart>
      <w:docPartPr>
        <w:name w:val="59772C6C68A141169BA84F2F1A4D25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9A1BA3-D763-4022-B59D-C8EFA4A535AA}"/>
      </w:docPartPr>
      <w:docPartBody>
        <w:p w:rsidR="00CF0ABD" w:rsidRDefault="00951A4E" w:rsidP="00951A4E">
          <w:pPr>
            <w:pStyle w:val="59772C6C68A141169BA84F2F1A4D25B72"/>
          </w:pPr>
          <w:r>
            <w:rPr>
              <w:rStyle w:val="Platzhaltertext"/>
              <w:sz w:val="16"/>
            </w:rPr>
            <w:t>bitte wählen</w:t>
          </w:r>
        </w:p>
      </w:docPartBody>
    </w:docPart>
    <w:docPart>
      <w:docPartPr>
        <w:name w:val="619A7E048F4244A990DD2605A334F0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61D1CA-DD76-4BD1-83F0-0B6BBAAD68DC}"/>
      </w:docPartPr>
      <w:docPartBody>
        <w:p w:rsidR="00CF0ABD" w:rsidRDefault="00951A4E" w:rsidP="00951A4E">
          <w:pPr>
            <w:pStyle w:val="619A7E048F4244A990DD2605A334F0E72"/>
          </w:pPr>
          <w:r>
            <w:rPr>
              <w:rStyle w:val="Platzhaltertext"/>
              <w:sz w:val="16"/>
            </w:rPr>
            <w:t>bitte wählen</w:t>
          </w:r>
        </w:p>
      </w:docPartBody>
    </w:docPart>
    <w:docPart>
      <w:docPartPr>
        <w:name w:val="C6BCDD4CCF11491E8F98EFAFC3741B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C94DC1-7A22-487B-B9BC-0AF53255BBF2}"/>
      </w:docPartPr>
      <w:docPartBody>
        <w:p w:rsidR="00CF0ABD" w:rsidRDefault="00951A4E" w:rsidP="00951A4E">
          <w:pPr>
            <w:pStyle w:val="C6BCDD4CCF11491E8F98EFAFC3741B292"/>
          </w:pPr>
          <w:r>
            <w:rPr>
              <w:rStyle w:val="Platzhaltertext"/>
              <w:sz w:val="16"/>
            </w:rPr>
            <w:t>bitte 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ABD"/>
    <w:rsid w:val="002A6BF3"/>
    <w:rsid w:val="00951A4E"/>
    <w:rsid w:val="00CC0301"/>
    <w:rsid w:val="00CF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51A4E"/>
    <w:rPr>
      <w:color w:val="808080"/>
    </w:rPr>
  </w:style>
  <w:style w:type="paragraph" w:customStyle="1" w:styleId="428EF4957FD640D7ACCDBC13E550BC26">
    <w:name w:val="428EF4957FD640D7ACCDBC13E550BC26"/>
  </w:style>
  <w:style w:type="paragraph" w:customStyle="1" w:styleId="330FB7AB59964321BBD33D5A18F555A6">
    <w:name w:val="330FB7AB59964321BBD33D5A18F555A6"/>
  </w:style>
  <w:style w:type="paragraph" w:customStyle="1" w:styleId="0C085D6A47734CD1B7E05F3FE27E0204">
    <w:name w:val="0C085D6A47734CD1B7E05F3FE27E0204"/>
  </w:style>
  <w:style w:type="paragraph" w:customStyle="1" w:styleId="2C1BBD6C98164D3884AF5C2B8A18ED75">
    <w:name w:val="2C1BBD6C98164D3884AF5C2B8A18ED75"/>
  </w:style>
  <w:style w:type="paragraph" w:customStyle="1" w:styleId="1029D46AED304D388E0B2C6DB2702276">
    <w:name w:val="1029D46AED304D388E0B2C6DB2702276"/>
  </w:style>
  <w:style w:type="paragraph" w:customStyle="1" w:styleId="4BD087411F684F52AD0ED06101197CDD">
    <w:name w:val="4BD087411F684F52AD0ED06101197CDD"/>
  </w:style>
  <w:style w:type="paragraph" w:customStyle="1" w:styleId="A52AE39B2AB348BCA22ECAAF0A8AB657">
    <w:name w:val="A52AE39B2AB348BCA22ECAAF0A8AB657"/>
  </w:style>
  <w:style w:type="paragraph" w:customStyle="1" w:styleId="EA1C1EA7C1F74CB0B6C4DD410E3CDCDD">
    <w:name w:val="EA1C1EA7C1F74CB0B6C4DD410E3CDCDD"/>
  </w:style>
  <w:style w:type="paragraph" w:customStyle="1" w:styleId="59772C6C68A141169BA84F2F1A4D25B7">
    <w:name w:val="59772C6C68A141169BA84F2F1A4D25B7"/>
  </w:style>
  <w:style w:type="paragraph" w:customStyle="1" w:styleId="619A7E048F4244A990DD2605A334F0E7">
    <w:name w:val="619A7E048F4244A990DD2605A334F0E7"/>
  </w:style>
  <w:style w:type="paragraph" w:customStyle="1" w:styleId="C6BCDD4CCF11491E8F98EFAFC3741B29">
    <w:name w:val="C6BCDD4CCF11491E8F98EFAFC3741B29"/>
  </w:style>
  <w:style w:type="paragraph" w:customStyle="1" w:styleId="428EF4957FD640D7ACCDBC13E550BC261">
    <w:name w:val="428EF4957FD640D7ACCDBC13E550BC261"/>
    <w:rsid w:val="00951A4E"/>
    <w:pPr>
      <w:tabs>
        <w:tab w:val="left" w:pos="567"/>
        <w:tab w:val="right" w:pos="4899"/>
        <w:tab w:val="left" w:pos="5613"/>
        <w:tab w:val="right" w:pos="9282"/>
      </w:tabs>
      <w:spacing w:after="0" w:line="240" w:lineRule="auto"/>
      <w:ind w:left="567" w:hanging="567"/>
    </w:pPr>
    <w:rPr>
      <w:rFonts w:ascii="Arial" w:eastAsia="Cambria" w:hAnsi="Arial" w:cs="Times New Roman"/>
      <w:b/>
    </w:rPr>
  </w:style>
  <w:style w:type="paragraph" w:customStyle="1" w:styleId="330FB7AB59964321BBD33D5A18F555A61">
    <w:name w:val="330FB7AB59964321BBD33D5A18F555A61"/>
    <w:rsid w:val="00951A4E"/>
    <w:pPr>
      <w:tabs>
        <w:tab w:val="left" w:pos="567"/>
        <w:tab w:val="right" w:pos="4899"/>
        <w:tab w:val="left" w:pos="5613"/>
        <w:tab w:val="right" w:pos="9282"/>
      </w:tabs>
      <w:spacing w:after="0" w:line="240" w:lineRule="auto"/>
      <w:ind w:left="567" w:hanging="567"/>
    </w:pPr>
    <w:rPr>
      <w:rFonts w:ascii="Arial" w:eastAsia="Cambria" w:hAnsi="Arial" w:cs="Times New Roman"/>
      <w:b/>
    </w:rPr>
  </w:style>
  <w:style w:type="paragraph" w:customStyle="1" w:styleId="0C085D6A47734CD1B7E05F3FE27E02041">
    <w:name w:val="0C085D6A47734CD1B7E05F3FE27E02041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2C1BBD6C98164D3884AF5C2B8A18ED751">
    <w:name w:val="2C1BBD6C98164D3884AF5C2B8A18ED751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1029D46AED304D388E0B2C6DB27022761">
    <w:name w:val="1029D46AED304D388E0B2C6DB27022761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4BD087411F684F52AD0ED06101197CDD1">
    <w:name w:val="4BD087411F684F52AD0ED06101197CDD1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A52AE39B2AB348BCA22ECAAF0A8AB6571">
    <w:name w:val="A52AE39B2AB348BCA22ECAAF0A8AB6571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59772C6C68A141169BA84F2F1A4D25B71">
    <w:name w:val="59772C6C68A141169BA84F2F1A4D25B71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619A7E048F4244A990DD2605A334F0E71">
    <w:name w:val="619A7E048F4244A990DD2605A334F0E71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C6BCDD4CCF11491E8F98EFAFC3741B291">
    <w:name w:val="C6BCDD4CCF11491E8F98EFAFC3741B291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428EF4957FD640D7ACCDBC13E550BC262">
    <w:name w:val="428EF4957FD640D7ACCDBC13E550BC262"/>
    <w:rsid w:val="00951A4E"/>
    <w:pPr>
      <w:tabs>
        <w:tab w:val="left" w:pos="567"/>
        <w:tab w:val="right" w:pos="4899"/>
        <w:tab w:val="left" w:pos="5613"/>
        <w:tab w:val="right" w:pos="9282"/>
      </w:tabs>
      <w:spacing w:after="0" w:line="240" w:lineRule="auto"/>
      <w:ind w:left="567" w:hanging="567"/>
    </w:pPr>
    <w:rPr>
      <w:rFonts w:ascii="Arial" w:eastAsia="Cambria" w:hAnsi="Arial" w:cs="Times New Roman"/>
      <w:b/>
    </w:rPr>
  </w:style>
  <w:style w:type="paragraph" w:customStyle="1" w:styleId="330FB7AB59964321BBD33D5A18F555A62">
    <w:name w:val="330FB7AB59964321BBD33D5A18F555A62"/>
    <w:rsid w:val="00951A4E"/>
    <w:pPr>
      <w:tabs>
        <w:tab w:val="left" w:pos="567"/>
        <w:tab w:val="right" w:pos="4899"/>
        <w:tab w:val="left" w:pos="5613"/>
        <w:tab w:val="right" w:pos="9282"/>
      </w:tabs>
      <w:spacing w:after="0" w:line="240" w:lineRule="auto"/>
      <w:ind w:left="567" w:hanging="567"/>
    </w:pPr>
    <w:rPr>
      <w:rFonts w:ascii="Arial" w:eastAsia="Cambria" w:hAnsi="Arial" w:cs="Times New Roman"/>
      <w:b/>
    </w:rPr>
  </w:style>
  <w:style w:type="paragraph" w:customStyle="1" w:styleId="0C085D6A47734CD1B7E05F3FE27E02042">
    <w:name w:val="0C085D6A47734CD1B7E05F3FE27E02042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2C1BBD6C98164D3884AF5C2B8A18ED752">
    <w:name w:val="2C1BBD6C98164D3884AF5C2B8A18ED752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1029D46AED304D388E0B2C6DB27022762">
    <w:name w:val="1029D46AED304D388E0B2C6DB27022762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4BD087411F684F52AD0ED06101197CDD2">
    <w:name w:val="4BD087411F684F52AD0ED06101197CDD2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A52AE39B2AB348BCA22ECAAF0A8AB6572">
    <w:name w:val="A52AE39B2AB348BCA22ECAAF0A8AB6572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59772C6C68A141169BA84F2F1A4D25B72">
    <w:name w:val="59772C6C68A141169BA84F2F1A4D25B72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619A7E048F4244A990DD2605A334F0E72">
    <w:name w:val="619A7E048F4244A990DD2605A334F0E72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  <w:style w:type="paragraph" w:customStyle="1" w:styleId="C6BCDD4CCF11491E8F98EFAFC3741B292">
    <w:name w:val="C6BCDD4CCF11491E8F98EFAFC3741B292"/>
    <w:rsid w:val="00951A4E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 w:cs="Times New Roman"/>
      <w:sz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_31-40.2 TBA.dotx</Template>
  <TotalTime>0</TotalTime>
  <Pages>2</Pages>
  <Words>837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Dies ist ein Blindtext für eine Überschrift die mehrere Zeilen hat</vt:lpstr>
    </vt:vector>
  </TitlesOfParts>
  <Company>Landratsamt Lörrach</Company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Dies ist ein Blindtext für eine Überschrift die mehrere Zeilen hat</dc:title>
  <dc:creator>zimmerre</dc:creator>
  <cp:lastModifiedBy>Doris Bernauer</cp:lastModifiedBy>
  <cp:revision>13</cp:revision>
  <cp:lastPrinted>2020-06-29T14:07:00Z</cp:lastPrinted>
  <dcterms:created xsi:type="dcterms:W3CDTF">2020-06-17T08:51:00Z</dcterms:created>
  <dcterms:modified xsi:type="dcterms:W3CDTF">2020-06-29T14:07:00Z</dcterms:modified>
</cp:coreProperties>
</file>